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6EFB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1D077DBC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Merchant.</w:t>
      </w:r>
    </w:p>
    <w:p w14:paraId="436F5403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6D234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AE9EF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Ryther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William </w:t>
      </w:r>
    </w:p>
    <w:p w14:paraId="4A1D55E2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Porter of York, cutler(q.v.), as the executors of Patrick Bradley of York(q.v.).</w:t>
      </w:r>
    </w:p>
    <w:p w14:paraId="627493B2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52F047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89AC0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B5921D" w14:textId="77777777" w:rsidR="00F3676A" w:rsidRDefault="00F3676A" w:rsidP="00F36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2022</w:t>
      </w:r>
    </w:p>
    <w:p w14:paraId="66690E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1CF48" w14:textId="77777777" w:rsidR="00F3676A" w:rsidRDefault="00F3676A" w:rsidP="009139A6">
      <w:r>
        <w:separator/>
      </w:r>
    </w:p>
  </w:endnote>
  <w:endnote w:type="continuationSeparator" w:id="0">
    <w:p w14:paraId="491D6F2D" w14:textId="77777777" w:rsidR="00F3676A" w:rsidRDefault="00F367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0D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50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14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DDAC8" w14:textId="77777777" w:rsidR="00F3676A" w:rsidRDefault="00F3676A" w:rsidP="009139A6">
      <w:r>
        <w:separator/>
      </w:r>
    </w:p>
  </w:footnote>
  <w:footnote w:type="continuationSeparator" w:id="0">
    <w:p w14:paraId="4D004BCC" w14:textId="77777777" w:rsidR="00F3676A" w:rsidRDefault="00F367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FA6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A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A82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7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676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DC4A7"/>
  <w15:chartTrackingRefBased/>
  <w15:docId w15:val="{89691327-24F6-405C-A748-537A106C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67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2022-09-04T13:45:00Z</dcterms:created>
  <dcterms:modified xsi:type="dcterms:W3CDTF">2022-09-04T13:46:00Z</dcterms:modified>
</cp:coreProperties>
</file>