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35A9A" w14:textId="77777777" w:rsidR="008E0E85" w:rsidRDefault="008E0E85" w:rsidP="008E0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BRADLEY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5967BFED" w14:textId="77777777" w:rsidR="008E0E85" w:rsidRDefault="008E0E85" w:rsidP="008E0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Butcher.</w:t>
      </w:r>
    </w:p>
    <w:p w14:paraId="7C3ADC35" w14:textId="77777777" w:rsidR="008E0E85" w:rsidRDefault="008E0E85" w:rsidP="008E0E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1ED9C8" w14:textId="77777777" w:rsidR="008E0E85" w:rsidRDefault="008E0E85" w:rsidP="008E0E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95C9AA" w14:textId="77777777" w:rsidR="008E0E85" w:rsidRDefault="008E0E85" w:rsidP="008E0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Marchall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 and William </w:t>
      </w:r>
    </w:p>
    <w:p w14:paraId="206649EA" w14:textId="77777777" w:rsidR="008E0E85" w:rsidRDefault="008E0E85" w:rsidP="008E0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Porter of York(q.v.).</w:t>
      </w:r>
    </w:p>
    <w:p w14:paraId="0F2E509B" w14:textId="77777777" w:rsidR="008E0E85" w:rsidRDefault="008E0E85" w:rsidP="008E0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ED6FF6E" w14:textId="77777777" w:rsidR="008E0E85" w:rsidRDefault="008E0E85" w:rsidP="008E0E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1216D9" w14:textId="77777777" w:rsidR="008E0E85" w:rsidRDefault="008E0E85" w:rsidP="008E0E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034E48" w14:textId="77777777" w:rsidR="008E0E85" w:rsidRDefault="008E0E85" w:rsidP="008E0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September 2022</w:t>
      </w:r>
    </w:p>
    <w:p w14:paraId="2467855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C796D" w14:textId="77777777" w:rsidR="008E0E85" w:rsidRDefault="008E0E85" w:rsidP="009139A6">
      <w:r>
        <w:separator/>
      </w:r>
    </w:p>
  </w:endnote>
  <w:endnote w:type="continuationSeparator" w:id="0">
    <w:p w14:paraId="12EFD38D" w14:textId="77777777" w:rsidR="008E0E85" w:rsidRDefault="008E0E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658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94D0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B42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3A237" w14:textId="77777777" w:rsidR="008E0E85" w:rsidRDefault="008E0E85" w:rsidP="009139A6">
      <w:r>
        <w:separator/>
      </w:r>
    </w:p>
  </w:footnote>
  <w:footnote w:type="continuationSeparator" w:id="0">
    <w:p w14:paraId="6C02DE33" w14:textId="77777777" w:rsidR="008E0E85" w:rsidRDefault="008E0E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0D5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91D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C96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E85"/>
    <w:rsid w:val="000666E0"/>
    <w:rsid w:val="002510B7"/>
    <w:rsid w:val="005C130B"/>
    <w:rsid w:val="00826F5C"/>
    <w:rsid w:val="008E0E8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014A9"/>
  <w15:chartTrackingRefBased/>
  <w15:docId w15:val="{88959008-02B1-408B-AF0E-0CBE88A6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E0E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2022-09-01T10:04:00Z</dcterms:created>
  <dcterms:modified xsi:type="dcterms:W3CDTF">2022-09-01T10:05:00Z</dcterms:modified>
</cp:coreProperties>
</file>