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DB3BE" w14:textId="26AC557B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BRADLEY</w:t>
      </w:r>
      <w:r>
        <w:rPr>
          <w:rFonts w:ascii="Times New Roman" w:hAnsi="Times New Roman" w:cs="Times New Roman"/>
          <w:sz w:val="24"/>
          <w:szCs w:val="24"/>
        </w:rPr>
        <w:t xml:space="preserve">       (fl.14</w:t>
      </w:r>
      <w:r w:rsidR="00886C9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3)</w:t>
      </w:r>
    </w:p>
    <w:p w14:paraId="7EA56433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2A01F330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DB3941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02AA9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Patrick Bradley of York, butcher(q.v.).</w:t>
      </w:r>
    </w:p>
    <w:p w14:paraId="72E16A23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B1AB43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40E91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FB9B9" w14:textId="1CB9914E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</w:t>
      </w:r>
      <w:r w:rsidR="00886C9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  <w:t>He and William Porter of York, cutler(q.v.), as his father’s executors,</w:t>
      </w:r>
    </w:p>
    <w:p w14:paraId="5D74E15F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Robert Coupland, brewer(q.v.).   (ibid.)</w:t>
      </w:r>
    </w:p>
    <w:p w14:paraId="67F6DA51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24958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4685F" w14:textId="77777777" w:rsidR="00211D26" w:rsidRDefault="00211D26" w:rsidP="00211D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August 2022</w:t>
      </w:r>
    </w:p>
    <w:p w14:paraId="699354B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04D78" w14:textId="77777777" w:rsidR="00211D26" w:rsidRDefault="00211D26" w:rsidP="009139A6">
      <w:r>
        <w:separator/>
      </w:r>
    </w:p>
  </w:endnote>
  <w:endnote w:type="continuationSeparator" w:id="0">
    <w:p w14:paraId="79590693" w14:textId="77777777" w:rsidR="00211D26" w:rsidRDefault="00211D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2F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F0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46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6BC1D" w14:textId="77777777" w:rsidR="00211D26" w:rsidRDefault="00211D26" w:rsidP="009139A6">
      <w:r>
        <w:separator/>
      </w:r>
    </w:p>
  </w:footnote>
  <w:footnote w:type="continuationSeparator" w:id="0">
    <w:p w14:paraId="6CA5BE6D" w14:textId="77777777" w:rsidR="00211D26" w:rsidRDefault="00211D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9E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8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C35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26"/>
    <w:rsid w:val="000666E0"/>
    <w:rsid w:val="00211D26"/>
    <w:rsid w:val="002510B7"/>
    <w:rsid w:val="005C130B"/>
    <w:rsid w:val="00826F5C"/>
    <w:rsid w:val="00886C9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F8441"/>
  <w15:chartTrackingRefBased/>
  <w15:docId w15:val="{4406AA18-7952-401D-B150-6BBD0679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1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2022-08-29T15:44:00Z</dcterms:created>
  <dcterms:modified xsi:type="dcterms:W3CDTF">2022-08-29T15:59:00Z</dcterms:modified>
</cp:coreProperties>
</file>