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BRADLEY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fl.1459-63)</w:t>
      </w: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1459-60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1 p.201)</w:t>
      </w: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M.A.  (ibid.)</w:t>
      </w: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7CA1" w:rsidRPr="00AB7CA1" w:rsidRDefault="00AB7C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  <w:bookmarkStart w:id="0" w:name="_GoBack"/>
      <w:bookmarkEnd w:id="0"/>
    </w:p>
    <w:sectPr w:rsidR="00AB7CA1" w:rsidRPr="00AB7C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CA1" w:rsidRDefault="00AB7CA1" w:rsidP="00564E3C">
      <w:pPr>
        <w:spacing w:after="0" w:line="240" w:lineRule="auto"/>
      </w:pPr>
      <w:r>
        <w:separator/>
      </w:r>
    </w:p>
  </w:endnote>
  <w:endnote w:type="continuationSeparator" w:id="0">
    <w:p w:rsidR="00AB7CA1" w:rsidRDefault="00AB7CA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B7CA1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CA1" w:rsidRDefault="00AB7CA1" w:rsidP="00564E3C">
      <w:pPr>
        <w:spacing w:after="0" w:line="240" w:lineRule="auto"/>
      </w:pPr>
      <w:r>
        <w:separator/>
      </w:r>
    </w:p>
  </w:footnote>
  <w:footnote w:type="continuationSeparator" w:id="0">
    <w:p w:rsidR="00AB7CA1" w:rsidRDefault="00AB7CA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A1"/>
    <w:rsid w:val="00372DC6"/>
    <w:rsid w:val="00564E3C"/>
    <w:rsid w:val="0064591D"/>
    <w:rsid w:val="00AB7CA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21391"/>
  <w15:chartTrackingRefBased/>
  <w15:docId w15:val="{DC7B1A08-D0F8-4D5A-AB66-9CCF0124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2015-12-16T22:13:00Z</dcterms:created>
  <dcterms:modified xsi:type="dcterms:W3CDTF">2015-12-16T22:14:00Z</dcterms:modified>
</cp:coreProperties>
</file>