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01580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BRADLEY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115A631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Kildwick</w:t>
      </w:r>
      <w:proofErr w:type="spellEnd"/>
      <w:r>
        <w:rPr>
          <w:rFonts w:ascii="Times New Roman" w:hAnsi="Times New Roman" w:cs="Times New Roman"/>
          <w:sz w:val="24"/>
          <w:szCs w:val="24"/>
        </w:rPr>
        <w:t>, West Riding of Yorkshire. Yeoman.</w:t>
      </w:r>
    </w:p>
    <w:p w14:paraId="469585B5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75DC6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1559C8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Altoftes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brought a plaint of debt against him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Teyll</w:t>
      </w:r>
      <w:proofErr w:type="spellEnd"/>
    </w:p>
    <w:p w14:paraId="72223A60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Kildwick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626644C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9E26EFC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C875F0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616177" w14:textId="77777777" w:rsidR="008568A7" w:rsidRDefault="008568A7" w:rsidP="00856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2022</w:t>
      </w:r>
    </w:p>
    <w:p w14:paraId="6A018F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DC047" w14:textId="77777777" w:rsidR="008568A7" w:rsidRDefault="008568A7" w:rsidP="009139A6">
      <w:r>
        <w:separator/>
      </w:r>
    </w:p>
  </w:endnote>
  <w:endnote w:type="continuationSeparator" w:id="0">
    <w:p w14:paraId="74B2C101" w14:textId="77777777" w:rsidR="008568A7" w:rsidRDefault="008568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7C4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C8E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B69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9477B" w14:textId="77777777" w:rsidR="008568A7" w:rsidRDefault="008568A7" w:rsidP="009139A6">
      <w:r>
        <w:separator/>
      </w:r>
    </w:p>
  </w:footnote>
  <w:footnote w:type="continuationSeparator" w:id="0">
    <w:p w14:paraId="1CD00133" w14:textId="77777777" w:rsidR="008568A7" w:rsidRDefault="008568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A40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71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4AC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8A7"/>
    <w:rsid w:val="000666E0"/>
    <w:rsid w:val="002510B7"/>
    <w:rsid w:val="005C130B"/>
    <w:rsid w:val="00826F5C"/>
    <w:rsid w:val="008568A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D746D"/>
  <w15:chartTrackingRefBased/>
  <w15:docId w15:val="{D66EE94D-CC0E-41D3-AA43-E9F348F7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68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2022-02-28T14:54:00Z</dcterms:created>
  <dcterms:modified xsi:type="dcterms:W3CDTF">2022-02-28T14:54:00Z</dcterms:modified>
</cp:coreProperties>
</file>