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7D547" w14:textId="77777777" w:rsidR="000F5C02" w:rsidRDefault="000F5C02" w:rsidP="000F5C02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  <w:u w:val="single"/>
        </w:rPr>
        <w:t>Thomas BRADLEY</w:t>
      </w:r>
      <w:r>
        <w:rPr>
          <w:rFonts w:ascii="Times New Roman" w:eastAsia="HGPSoeiKakugothicUB" w:hAnsi="Times New Roman" w:cs="Times New Roman"/>
        </w:rPr>
        <w:t xml:space="preserve">    </w:t>
      </w:r>
      <w:proofErr w:type="gramStart"/>
      <w:r>
        <w:rPr>
          <w:rFonts w:ascii="Times New Roman" w:eastAsia="HGPSoeiKakugothicUB" w:hAnsi="Times New Roman" w:cs="Times New Roman"/>
        </w:rPr>
        <w:t xml:space="preserve">   (</w:t>
      </w:r>
      <w:proofErr w:type="gramEnd"/>
      <w:r>
        <w:rPr>
          <w:rFonts w:ascii="Times New Roman" w:eastAsia="HGPSoeiKakugothicUB" w:hAnsi="Times New Roman" w:cs="Times New Roman"/>
        </w:rPr>
        <w:t>fl.1484)</w:t>
      </w:r>
    </w:p>
    <w:p w14:paraId="19BDC48F" w14:textId="77777777" w:rsidR="000F5C02" w:rsidRDefault="000F5C02" w:rsidP="000F5C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Bristol. Merchant.</w:t>
      </w:r>
    </w:p>
    <w:p w14:paraId="202A6B88" w14:textId="77777777" w:rsidR="000F5C02" w:rsidRDefault="000F5C02" w:rsidP="000F5C02">
      <w:pPr>
        <w:rPr>
          <w:rFonts w:ascii="Times New Roman" w:hAnsi="Times New Roman" w:cs="Times New Roman"/>
        </w:rPr>
      </w:pPr>
    </w:p>
    <w:p w14:paraId="166C021F" w14:textId="77777777" w:rsidR="000F5C02" w:rsidRDefault="000F5C02" w:rsidP="000F5C02">
      <w:pPr>
        <w:rPr>
          <w:rFonts w:ascii="Times New Roman" w:hAnsi="Times New Roman" w:cs="Times New Roman"/>
        </w:rPr>
      </w:pPr>
    </w:p>
    <w:p w14:paraId="489A1E34" w14:textId="77777777" w:rsidR="000F5C02" w:rsidRDefault="000F5C02" w:rsidP="000F5C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Stokker</w:t>
      </w:r>
      <w:proofErr w:type="spellEnd"/>
      <w:r>
        <w:rPr>
          <w:rFonts w:ascii="Times New Roman" w:hAnsi="Times New Roman" w:cs="Times New Roman"/>
        </w:rPr>
        <w:t xml:space="preserve"> of London, draper(q.v.), brought a plaint of debt against him,</w:t>
      </w:r>
    </w:p>
    <w:p w14:paraId="5B857A8B" w14:textId="77777777" w:rsidR="000F5C02" w:rsidRDefault="000F5C02" w:rsidP="000F5C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Hugh Jakes of Bristol(q.v.) and William Yonge of London,</w:t>
      </w:r>
    </w:p>
    <w:p w14:paraId="2ABB158B" w14:textId="77777777" w:rsidR="000F5C02" w:rsidRDefault="000F5C02" w:rsidP="000F5C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gentleman(q.v.).</w:t>
      </w:r>
    </w:p>
    <w:p w14:paraId="66363050" w14:textId="77777777" w:rsidR="000F5C02" w:rsidRDefault="000F5C02" w:rsidP="000F5C02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47E85D74" w14:textId="77777777" w:rsidR="000F5C02" w:rsidRDefault="000F5C02" w:rsidP="000F5C02">
      <w:pPr>
        <w:rPr>
          <w:rFonts w:ascii="Times New Roman" w:eastAsia="HGPSoeiKakugothicUB" w:hAnsi="Times New Roman" w:cs="Times New Roman"/>
        </w:rPr>
      </w:pPr>
    </w:p>
    <w:p w14:paraId="385616AA" w14:textId="77777777" w:rsidR="000F5C02" w:rsidRDefault="000F5C02" w:rsidP="000F5C02">
      <w:pPr>
        <w:rPr>
          <w:rFonts w:ascii="Times New Roman" w:eastAsia="HGPSoeiKakugothicUB" w:hAnsi="Times New Roman" w:cs="Times New Roman"/>
        </w:rPr>
      </w:pPr>
    </w:p>
    <w:p w14:paraId="59B04455" w14:textId="77777777" w:rsidR="000F5C02" w:rsidRDefault="000F5C02" w:rsidP="000F5C02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30 January 2019</w:t>
      </w:r>
    </w:p>
    <w:p w14:paraId="7A6129D0" w14:textId="77777777" w:rsidR="006B2F86" w:rsidRPr="00E71FC3" w:rsidRDefault="000F5C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6B86B" w14:textId="77777777" w:rsidR="000F5C02" w:rsidRDefault="000F5C02" w:rsidP="00E71FC3">
      <w:r>
        <w:separator/>
      </w:r>
    </w:p>
  </w:endnote>
  <w:endnote w:type="continuationSeparator" w:id="0">
    <w:p w14:paraId="1747CE31" w14:textId="77777777" w:rsidR="000F5C02" w:rsidRDefault="000F5C0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386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E0B97" w14:textId="77777777" w:rsidR="000F5C02" w:rsidRDefault="000F5C02" w:rsidP="00E71FC3">
      <w:r>
        <w:separator/>
      </w:r>
    </w:p>
  </w:footnote>
  <w:footnote w:type="continuationSeparator" w:id="0">
    <w:p w14:paraId="2107A021" w14:textId="77777777" w:rsidR="000F5C02" w:rsidRDefault="000F5C0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02"/>
    <w:rsid w:val="000F5C0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DF609"/>
  <w15:chartTrackingRefBased/>
  <w15:docId w15:val="{0B702577-C8F6-4E18-9FF7-473BC251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5C0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F5C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2019-02-02T21:32:00Z</dcterms:created>
  <dcterms:modified xsi:type="dcterms:W3CDTF">2019-02-02T21:33:00Z</dcterms:modified>
</cp:coreProperties>
</file>