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365B2" w14:textId="77777777" w:rsidR="00A05ACA" w:rsidRDefault="00A05ACA" w:rsidP="00A05AC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BRADLEY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2E1522E" w14:textId="77777777" w:rsidR="00A05ACA" w:rsidRDefault="00A05ACA" w:rsidP="00A05AC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691A7391" w14:textId="77777777" w:rsidR="00A05ACA" w:rsidRDefault="00A05ACA" w:rsidP="00A05AC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D07F1B" w14:textId="77777777" w:rsidR="00A05ACA" w:rsidRDefault="00A05ACA" w:rsidP="00A05AC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7A90B31" w14:textId="77777777" w:rsidR="00A05ACA" w:rsidRDefault="00A05ACA" w:rsidP="00A05ACA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2B1F5595" w14:textId="77777777" w:rsidR="00A05ACA" w:rsidRDefault="00A05ACA" w:rsidP="00A05ACA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C22F57D" w14:textId="77777777" w:rsidR="00A05ACA" w:rsidRDefault="00A05ACA" w:rsidP="00A05ACA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430BDBD" w14:textId="77777777" w:rsidR="00A05ACA" w:rsidRDefault="00A05ACA" w:rsidP="00A05A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EBC2EB" w14:textId="77777777" w:rsidR="00A05ACA" w:rsidRDefault="00A05ACA" w:rsidP="00A05A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A1813E" w14:textId="77777777" w:rsidR="00A05ACA" w:rsidRDefault="00A05ACA" w:rsidP="00A05A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4A9AFA2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14F66" w14:textId="77777777" w:rsidR="00A05ACA" w:rsidRDefault="00A05ACA" w:rsidP="009139A6">
      <w:r>
        <w:separator/>
      </w:r>
    </w:p>
  </w:endnote>
  <w:endnote w:type="continuationSeparator" w:id="0">
    <w:p w14:paraId="076551FB" w14:textId="77777777" w:rsidR="00A05ACA" w:rsidRDefault="00A05A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BB0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D35A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F43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A8E51" w14:textId="77777777" w:rsidR="00A05ACA" w:rsidRDefault="00A05ACA" w:rsidP="009139A6">
      <w:r>
        <w:separator/>
      </w:r>
    </w:p>
  </w:footnote>
  <w:footnote w:type="continuationSeparator" w:id="0">
    <w:p w14:paraId="5CDC5CF5" w14:textId="77777777" w:rsidR="00A05ACA" w:rsidRDefault="00A05A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916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94A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134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CA"/>
    <w:rsid w:val="000666E0"/>
    <w:rsid w:val="002510B7"/>
    <w:rsid w:val="005C130B"/>
    <w:rsid w:val="00826F5C"/>
    <w:rsid w:val="009139A6"/>
    <w:rsid w:val="009448BB"/>
    <w:rsid w:val="00A05ACA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7F651"/>
  <w15:chartTrackingRefBased/>
  <w15:docId w15:val="{50C82E78-7E8D-4894-A2A1-F9D4494BA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2022-07-28T19:51:00Z</dcterms:created>
  <dcterms:modified xsi:type="dcterms:W3CDTF">2022-07-28T19:51:00Z</dcterms:modified>
</cp:coreProperties>
</file>