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7DD2A" w14:textId="77777777" w:rsidR="00373AF9" w:rsidRDefault="00373AF9" w:rsidP="00373A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BRADLEY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fl.1394-1400)</w:t>
      </w:r>
    </w:p>
    <w:p w14:paraId="638C7956" w14:textId="77777777" w:rsidR="00373AF9" w:rsidRDefault="00373AF9" w:rsidP="00373A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Elham </w:t>
      </w:r>
      <w:proofErr w:type="spellStart"/>
      <w:proofErr w:type="gramStart"/>
      <w:r>
        <w:rPr>
          <w:rFonts w:cs="Times New Roman"/>
          <w:szCs w:val="24"/>
        </w:rPr>
        <w:t>St.Mary</w:t>
      </w:r>
      <w:proofErr w:type="spellEnd"/>
      <w:proofErr w:type="gramEnd"/>
      <w:r>
        <w:rPr>
          <w:rFonts w:cs="Times New Roman"/>
          <w:szCs w:val="24"/>
        </w:rPr>
        <w:t>, Kent.</w:t>
      </w:r>
    </w:p>
    <w:p w14:paraId="1F17B35B" w14:textId="77777777" w:rsidR="00373AF9" w:rsidRDefault="00373AF9" w:rsidP="00373AF9">
      <w:pPr>
        <w:pStyle w:val="NoSpacing"/>
        <w:rPr>
          <w:rFonts w:cs="Times New Roman"/>
          <w:szCs w:val="24"/>
        </w:rPr>
      </w:pPr>
    </w:p>
    <w:p w14:paraId="6B487F1A" w14:textId="77777777" w:rsidR="00373AF9" w:rsidRDefault="00373AF9" w:rsidP="00373AF9">
      <w:pPr>
        <w:pStyle w:val="NoSpacing"/>
        <w:rPr>
          <w:rFonts w:cs="Times New Roman"/>
          <w:szCs w:val="24"/>
        </w:rPr>
      </w:pPr>
    </w:p>
    <w:p w14:paraId="5740E881" w14:textId="77777777" w:rsidR="00373AF9" w:rsidRDefault="00373AF9" w:rsidP="00373A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1394</w:t>
      </w:r>
      <w:r>
        <w:rPr>
          <w:rFonts w:cs="Times New Roman"/>
          <w:szCs w:val="24"/>
        </w:rPr>
        <w:tab/>
        <w:t>He was admitted Vicar.</w:t>
      </w:r>
    </w:p>
    <w:p w14:paraId="7024719B" w14:textId="77777777" w:rsidR="00373AF9" w:rsidRDefault="00373AF9" w:rsidP="00373A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board in the church).</w:t>
      </w:r>
    </w:p>
    <w:p w14:paraId="412731DB" w14:textId="77777777" w:rsidR="00373AF9" w:rsidRDefault="00373AF9" w:rsidP="00373AF9">
      <w:pPr>
        <w:pStyle w:val="NoSpacing"/>
        <w:rPr>
          <w:rFonts w:cs="Times New Roman"/>
          <w:szCs w:val="24"/>
        </w:rPr>
      </w:pPr>
    </w:p>
    <w:p w14:paraId="17B083CA" w14:textId="77777777" w:rsidR="00373AF9" w:rsidRDefault="00373AF9" w:rsidP="00373AF9">
      <w:pPr>
        <w:pStyle w:val="NoSpacing"/>
        <w:rPr>
          <w:rFonts w:cs="Times New Roman"/>
          <w:szCs w:val="24"/>
        </w:rPr>
      </w:pPr>
    </w:p>
    <w:p w14:paraId="69BC9F11" w14:textId="77777777" w:rsidR="00373AF9" w:rsidRDefault="00373AF9" w:rsidP="00373A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November 2024</w:t>
      </w:r>
    </w:p>
    <w:p w14:paraId="69E0D3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6FCE4E" w14:textId="77777777" w:rsidR="00373AF9" w:rsidRDefault="00373AF9" w:rsidP="009139A6">
      <w:r>
        <w:separator/>
      </w:r>
    </w:p>
  </w:endnote>
  <w:endnote w:type="continuationSeparator" w:id="0">
    <w:p w14:paraId="58C3A4C9" w14:textId="77777777" w:rsidR="00373AF9" w:rsidRDefault="00373A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C5B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B20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B67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14E344" w14:textId="77777777" w:rsidR="00373AF9" w:rsidRDefault="00373AF9" w:rsidP="009139A6">
      <w:r>
        <w:separator/>
      </w:r>
    </w:p>
  </w:footnote>
  <w:footnote w:type="continuationSeparator" w:id="0">
    <w:p w14:paraId="75EF08BE" w14:textId="77777777" w:rsidR="00373AF9" w:rsidRDefault="00373A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B71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368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5A7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AF9"/>
    <w:rsid w:val="000666E0"/>
    <w:rsid w:val="002510B7"/>
    <w:rsid w:val="00270799"/>
    <w:rsid w:val="00373AF9"/>
    <w:rsid w:val="00432B0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09766"/>
  <w15:chartTrackingRefBased/>
  <w15:docId w15:val="{E4F39EB1-9C7C-44AE-A4F2-D0794591C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2024-11-26T14:55:00Z</dcterms:created>
  <dcterms:modified xsi:type="dcterms:W3CDTF">2024-11-26T14:56:00Z</dcterms:modified>
</cp:coreProperties>
</file>