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D771B" w14:textId="77777777" w:rsidR="00797E95" w:rsidRDefault="00797E95" w:rsidP="00797E95">
      <w:pPr>
        <w:rPr>
          <w:rFonts w:cs="Times New Roman"/>
        </w:rPr>
      </w:pPr>
      <w:r>
        <w:rPr>
          <w:rFonts w:cs="Times New Roman"/>
          <w:u w:val="single"/>
        </w:rPr>
        <w:t>Brother Richard BRADLAY</w:t>
      </w:r>
      <w:r>
        <w:rPr>
          <w:rFonts w:cs="Times New Roman"/>
        </w:rPr>
        <w:t xml:space="preserve">         (fl.1401)</w:t>
      </w:r>
    </w:p>
    <w:p w14:paraId="779F14F5" w14:textId="77777777" w:rsidR="00797E95" w:rsidRDefault="00797E95" w:rsidP="00797E95">
      <w:pPr>
        <w:rPr>
          <w:rFonts w:cs="Times New Roman"/>
        </w:rPr>
      </w:pPr>
      <w:r>
        <w:rPr>
          <w:rFonts w:cs="Times New Roman"/>
        </w:rPr>
        <w:t>O.F.M.</w:t>
      </w:r>
    </w:p>
    <w:p w14:paraId="2CF3E627" w14:textId="77777777" w:rsidR="00797E95" w:rsidRDefault="00797E95" w:rsidP="00797E95">
      <w:pPr>
        <w:rPr>
          <w:rFonts w:cs="Times New Roman"/>
        </w:rPr>
      </w:pPr>
    </w:p>
    <w:p w14:paraId="23D1366B" w14:textId="77777777" w:rsidR="00797E95" w:rsidRDefault="00797E95" w:rsidP="00797E95">
      <w:pPr>
        <w:rPr>
          <w:rFonts w:cs="Times New Roman"/>
        </w:rPr>
      </w:pPr>
    </w:p>
    <w:p w14:paraId="2C216EF4" w14:textId="77777777" w:rsidR="00797E95" w:rsidRDefault="00797E95" w:rsidP="00797E95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deacon in the parish church of Bishop Burton.</w:t>
      </w:r>
    </w:p>
    <w:p w14:paraId="19AA5671" w14:textId="77777777" w:rsidR="00797E95" w:rsidRDefault="00797E95" w:rsidP="00797E9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36C2F1B0" w14:textId="77777777" w:rsidR="00797E95" w:rsidRDefault="00797E95" w:rsidP="00797E95">
      <w:pPr>
        <w:rPr>
          <w:rFonts w:cs="Times New Roman"/>
        </w:rPr>
      </w:pPr>
    </w:p>
    <w:p w14:paraId="6FBEAF19" w14:textId="77777777" w:rsidR="00797E95" w:rsidRDefault="00797E95" w:rsidP="00797E95">
      <w:pPr>
        <w:rPr>
          <w:rFonts w:cs="Times New Roman"/>
        </w:rPr>
      </w:pPr>
    </w:p>
    <w:p w14:paraId="01503AD6" w14:textId="77777777" w:rsidR="00797E95" w:rsidRDefault="00797E95" w:rsidP="00797E95">
      <w:pPr>
        <w:rPr>
          <w:rFonts w:cs="Times New Roman"/>
        </w:rPr>
      </w:pPr>
      <w:r>
        <w:rPr>
          <w:rFonts w:cs="Times New Roman"/>
        </w:rPr>
        <w:t>27 March 2026</w:t>
      </w:r>
    </w:p>
    <w:p w14:paraId="3F3F4AD7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F601" w14:textId="77777777" w:rsidR="003167D6" w:rsidRDefault="003167D6" w:rsidP="00086E2C">
      <w:r>
        <w:separator/>
      </w:r>
    </w:p>
  </w:endnote>
  <w:endnote w:type="continuationSeparator" w:id="0">
    <w:p w14:paraId="48E83FDD" w14:textId="77777777" w:rsidR="003167D6" w:rsidRDefault="003167D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82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1F6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466B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D2F1" w14:textId="77777777" w:rsidR="003167D6" w:rsidRDefault="003167D6" w:rsidP="00086E2C">
      <w:r>
        <w:separator/>
      </w:r>
    </w:p>
  </w:footnote>
  <w:footnote w:type="continuationSeparator" w:id="0">
    <w:p w14:paraId="097F48CE" w14:textId="77777777" w:rsidR="003167D6" w:rsidRDefault="003167D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A2A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326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AA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95"/>
    <w:rsid w:val="00086E2C"/>
    <w:rsid w:val="000A2E7A"/>
    <w:rsid w:val="002244B7"/>
    <w:rsid w:val="00314D94"/>
    <w:rsid w:val="003167D6"/>
    <w:rsid w:val="00617568"/>
    <w:rsid w:val="006E68FA"/>
    <w:rsid w:val="00797E95"/>
    <w:rsid w:val="00AE513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B87C2"/>
  <w15:chartTrackingRefBased/>
  <w15:docId w15:val="{7811DB53-DDF6-4C4A-B073-0E539005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E9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181</Characters>
  <Application>Microsoft Office Word</Application>
  <DocSecurity>0</DocSecurity>
  <Lines>9</Lines>
  <Paragraphs>5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2026-04-14T06:51:00Z</dcterms:created>
  <dcterms:modified xsi:type="dcterms:W3CDTF">2026-04-14T06:52:00Z</dcterms:modified>
</cp:coreProperties>
</file>