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CA5A3" w14:textId="77777777" w:rsidR="00D841AF" w:rsidRDefault="00D841AF" w:rsidP="00D841AF">
      <w:pPr>
        <w:pStyle w:val="NoSpacing"/>
        <w:jc w:val="both"/>
      </w:pPr>
      <w:r>
        <w:rPr>
          <w:u w:val="single"/>
        </w:rPr>
        <w:t>Osmund BRADLEY</w:t>
      </w:r>
      <w:r>
        <w:t xml:space="preserve">    </w:t>
      </w:r>
      <w:proofErr w:type="gramStart"/>
      <w:r>
        <w:t xml:space="preserve">   (</w:t>
      </w:r>
      <w:proofErr w:type="gramEnd"/>
      <w:r>
        <w:t>d.1483)</w:t>
      </w:r>
    </w:p>
    <w:p w14:paraId="036B683D" w14:textId="77777777" w:rsidR="00D841AF" w:rsidRDefault="00D841AF" w:rsidP="00D841AF">
      <w:pPr>
        <w:pStyle w:val="NoSpacing"/>
        <w:jc w:val="both"/>
      </w:pPr>
      <w:r>
        <w:t>Rector of Rawmarsh, West Riding of Yorkshire.</w:t>
      </w:r>
    </w:p>
    <w:p w14:paraId="4A8A8FC0" w14:textId="77777777" w:rsidR="00D841AF" w:rsidRDefault="00D841AF" w:rsidP="00D841AF">
      <w:pPr>
        <w:pStyle w:val="NoSpacing"/>
        <w:jc w:val="both"/>
      </w:pPr>
    </w:p>
    <w:p w14:paraId="40B99D4E" w14:textId="77777777" w:rsidR="00D841AF" w:rsidRDefault="00D841AF" w:rsidP="00D841AF">
      <w:pPr>
        <w:pStyle w:val="NoSpacing"/>
        <w:jc w:val="both"/>
      </w:pPr>
    </w:p>
    <w:p w14:paraId="2BD48A09" w14:textId="77777777" w:rsidR="00D841AF" w:rsidRDefault="00D841AF" w:rsidP="00D841AF">
      <w:pPr>
        <w:pStyle w:val="NoSpacing"/>
        <w:jc w:val="both"/>
      </w:pPr>
      <w:r>
        <w:t>24 Mar.1483</w:t>
      </w:r>
      <w:r>
        <w:tab/>
        <w:t>He was dead by this date.</w:t>
      </w:r>
    </w:p>
    <w:p w14:paraId="13C046CD" w14:textId="77777777" w:rsidR="00D841AF" w:rsidRDefault="00D841AF" w:rsidP="00D841AF">
      <w:pPr>
        <w:pStyle w:val="NoSpacing"/>
      </w:pPr>
      <w:r>
        <w:tab/>
      </w:r>
      <w:r>
        <w:tab/>
        <w:t>(“The Register of Thomas Rotherham, Archbishop of York 1480-1500</w:t>
      </w:r>
    </w:p>
    <w:p w14:paraId="5268DD8B" w14:textId="77777777" w:rsidR="00D841AF" w:rsidRDefault="00D841AF" w:rsidP="00D841AF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p.29)</w:t>
      </w:r>
    </w:p>
    <w:p w14:paraId="1C080ABE" w14:textId="77777777" w:rsidR="00D841AF" w:rsidRDefault="00D841AF" w:rsidP="00D841AF">
      <w:pPr>
        <w:pStyle w:val="NoSpacing"/>
        <w:jc w:val="both"/>
      </w:pPr>
    </w:p>
    <w:p w14:paraId="7B90EE6A" w14:textId="77777777" w:rsidR="00D841AF" w:rsidRDefault="00D841AF" w:rsidP="00D841AF">
      <w:pPr>
        <w:pStyle w:val="NoSpacing"/>
        <w:jc w:val="both"/>
      </w:pPr>
    </w:p>
    <w:p w14:paraId="02175F15" w14:textId="77777777" w:rsidR="00D841AF" w:rsidRDefault="00D841AF" w:rsidP="00D841AF">
      <w:pPr>
        <w:pStyle w:val="NoSpacing"/>
        <w:jc w:val="both"/>
      </w:pPr>
      <w:r>
        <w:t>13 June 2019</w:t>
      </w:r>
    </w:p>
    <w:p w14:paraId="25E5F7AD" w14:textId="77777777" w:rsidR="006B2F86" w:rsidRPr="00E71FC3" w:rsidRDefault="00D841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609FC" w14:textId="77777777" w:rsidR="00D841AF" w:rsidRDefault="00D841AF" w:rsidP="00E71FC3">
      <w:pPr>
        <w:spacing w:after="0" w:line="240" w:lineRule="auto"/>
      </w:pPr>
      <w:r>
        <w:separator/>
      </w:r>
    </w:p>
  </w:endnote>
  <w:endnote w:type="continuationSeparator" w:id="0">
    <w:p w14:paraId="5EBBF692" w14:textId="77777777" w:rsidR="00D841AF" w:rsidRDefault="00D841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953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B6658" w14:textId="77777777" w:rsidR="00D841AF" w:rsidRDefault="00D841AF" w:rsidP="00E71FC3">
      <w:pPr>
        <w:spacing w:after="0" w:line="240" w:lineRule="auto"/>
      </w:pPr>
      <w:r>
        <w:separator/>
      </w:r>
    </w:p>
  </w:footnote>
  <w:footnote w:type="continuationSeparator" w:id="0">
    <w:p w14:paraId="365755F9" w14:textId="77777777" w:rsidR="00D841AF" w:rsidRDefault="00D841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AF"/>
    <w:rsid w:val="001A7C09"/>
    <w:rsid w:val="00577BD5"/>
    <w:rsid w:val="00656CBA"/>
    <w:rsid w:val="006A1F77"/>
    <w:rsid w:val="00733BE7"/>
    <w:rsid w:val="00AB52E8"/>
    <w:rsid w:val="00B16D3F"/>
    <w:rsid w:val="00BB41AC"/>
    <w:rsid w:val="00D841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C8C1F"/>
  <w15:chartTrackingRefBased/>
  <w15:docId w15:val="{66C7E279-3FD9-418B-8500-200B6E54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2019-06-28T18:45:00Z</dcterms:created>
  <dcterms:modified xsi:type="dcterms:W3CDTF">2019-06-28T18:45:00Z</dcterms:modified>
</cp:coreProperties>
</file>