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0E9" w:rsidRPr="00807C9B" w:rsidRDefault="000A00E9" w:rsidP="000A00E9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  <w:u w:val="single"/>
        </w:rPr>
        <w:t>John BRADLEY</w:t>
      </w:r>
      <w:r w:rsidRPr="00807C9B">
        <w:rPr>
          <w:rFonts w:ascii="Times New Roman" w:hAnsi="Times New Roman" w:cs="Times New Roman"/>
          <w:sz w:val="24"/>
          <w:szCs w:val="24"/>
        </w:rPr>
        <w:t xml:space="preserve">    (fl.1449)</w:t>
      </w:r>
    </w:p>
    <w:p w:rsidR="000A00E9" w:rsidRPr="00807C9B" w:rsidRDefault="000A00E9" w:rsidP="000A00E9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proofErr w:type="gramStart"/>
      <w:r w:rsidRPr="00807C9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07C9B">
        <w:rPr>
          <w:rFonts w:ascii="Times New Roman" w:hAnsi="Times New Roman" w:cs="Times New Roman"/>
          <w:sz w:val="24"/>
          <w:szCs w:val="24"/>
        </w:rPr>
        <w:t xml:space="preserve"> York. Vintner</w:t>
      </w:r>
    </w:p>
    <w:p w:rsidR="000A00E9" w:rsidRPr="00807C9B" w:rsidRDefault="000A00E9" w:rsidP="000A00E9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0A00E9" w:rsidRPr="00807C9B" w:rsidRDefault="000A00E9" w:rsidP="000A00E9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0A00E9" w:rsidRPr="00807C9B" w:rsidRDefault="000A00E9" w:rsidP="000A00E9">
      <w:pPr>
        <w:pStyle w:val="Body"/>
        <w:ind w:left="720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</w:rPr>
        <w:t>1449    He became a Freeman by redemption. (R.F.Y. p.169)</w:t>
      </w:r>
    </w:p>
    <w:p w:rsidR="000A00E9" w:rsidRPr="00807C9B" w:rsidRDefault="000A00E9" w:rsidP="000A00E9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0A00E9" w:rsidRPr="00807C9B" w:rsidRDefault="000A00E9" w:rsidP="000A00E9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0A00E9" w:rsidRPr="00807C9B" w:rsidRDefault="000A00E9" w:rsidP="000A00E9">
      <w:pPr>
        <w:pStyle w:val="Body"/>
        <w:rPr>
          <w:rFonts w:ascii="Times New Roman" w:eastAsia="Chalkduster" w:hAnsi="Times New Roman" w:cs="Times New Roman"/>
          <w:sz w:val="24"/>
          <w:szCs w:val="24"/>
          <w:u w:val="single"/>
        </w:rPr>
      </w:pPr>
      <w:r w:rsidRPr="00807C9B">
        <w:rPr>
          <w:rFonts w:ascii="Times New Roman" w:hAnsi="Times New Roman" w:cs="Times New Roman"/>
          <w:sz w:val="24"/>
          <w:szCs w:val="24"/>
        </w:rPr>
        <w:t>12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0E9" w:rsidRDefault="000A00E9" w:rsidP="00920DE3">
      <w:pPr>
        <w:spacing w:after="0" w:line="240" w:lineRule="auto"/>
      </w:pPr>
      <w:r>
        <w:separator/>
      </w:r>
    </w:p>
  </w:endnote>
  <w:endnote w:type="continuationSeparator" w:id="0">
    <w:p w:rsidR="000A00E9" w:rsidRDefault="000A00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halkduster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0E9" w:rsidRDefault="000A00E9" w:rsidP="00920DE3">
      <w:pPr>
        <w:spacing w:after="0" w:line="240" w:lineRule="auto"/>
      </w:pPr>
      <w:r>
        <w:separator/>
      </w:r>
    </w:p>
  </w:footnote>
  <w:footnote w:type="continuationSeparator" w:id="0">
    <w:p w:rsidR="000A00E9" w:rsidRDefault="000A00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0E9"/>
    <w:rsid w:val="000A00E9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A00E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A00E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2014-02-11T20:38:00Z</dcterms:created>
  <dcterms:modified xsi:type="dcterms:W3CDTF">2014-02-11T20:38:00Z</dcterms:modified>
</cp:coreProperties>
</file>