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28DE7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56DA7FD4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766C89A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5D2A7497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40C7AAFC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6F74F20" w14:textId="77777777" w:rsidR="00BB224A" w:rsidRDefault="00BB224A" w:rsidP="00BB224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18A366B4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>(ibid.)</w:t>
      </w:r>
    </w:p>
    <w:p w14:paraId="4FA7C654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72707488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5F337473" w14:textId="77777777" w:rsidR="00BB224A" w:rsidRDefault="00BB224A" w:rsidP="00BB224A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2021</w:t>
      </w:r>
    </w:p>
    <w:p w14:paraId="528028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FF054" w14:textId="77777777" w:rsidR="00BB224A" w:rsidRDefault="00BB224A" w:rsidP="009139A6">
      <w:r>
        <w:separator/>
      </w:r>
    </w:p>
  </w:endnote>
  <w:endnote w:type="continuationSeparator" w:id="0">
    <w:p w14:paraId="45548B5D" w14:textId="77777777" w:rsidR="00BB224A" w:rsidRDefault="00BB22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14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F1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85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5F167" w14:textId="77777777" w:rsidR="00BB224A" w:rsidRDefault="00BB224A" w:rsidP="009139A6">
      <w:r>
        <w:separator/>
      </w:r>
    </w:p>
  </w:footnote>
  <w:footnote w:type="continuationSeparator" w:id="0">
    <w:p w14:paraId="3E61E497" w14:textId="77777777" w:rsidR="00BB224A" w:rsidRDefault="00BB22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A1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80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09E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4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224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BA207"/>
  <w15:chartTrackingRefBased/>
  <w15:docId w15:val="{0A9B3786-854B-4C8C-A997-C4F7A9C5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24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2021-11-16T11:08:00Z</dcterms:created>
  <dcterms:modified xsi:type="dcterms:W3CDTF">2021-11-16T11:08:00Z</dcterms:modified>
</cp:coreProperties>
</file>