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F7987" w14:textId="77777777" w:rsidR="004228AD" w:rsidRDefault="004228AD" w:rsidP="00422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2675DC54" w14:textId="77777777" w:rsidR="004228AD" w:rsidRDefault="004228AD" w:rsidP="00422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924368" w14:textId="77777777" w:rsidR="004228AD" w:rsidRDefault="004228AD" w:rsidP="004228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30ABCD" w14:textId="77777777" w:rsidR="004228AD" w:rsidRDefault="004228AD" w:rsidP="00422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Newmarket,</w:t>
      </w:r>
    </w:p>
    <w:p w14:paraId="363B81BC" w14:textId="77777777" w:rsidR="004228AD" w:rsidRDefault="004228AD" w:rsidP="004228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Blodwell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3ECCDDC" w14:textId="77777777" w:rsidR="004228AD" w:rsidRDefault="004228AD" w:rsidP="004228AD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EA22C1D" w14:textId="77777777" w:rsidR="004228AD" w:rsidRDefault="004228AD" w:rsidP="004228AD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p.35)</w:t>
      </w:r>
    </w:p>
    <w:p w14:paraId="3E834168" w14:textId="77777777" w:rsidR="004228AD" w:rsidRDefault="004228AD" w:rsidP="004228A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C7109B3" w14:textId="77777777" w:rsidR="004228AD" w:rsidRDefault="004228AD" w:rsidP="004228A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78DE67B" w14:textId="77777777" w:rsidR="004228AD" w:rsidRDefault="004228AD" w:rsidP="004228AD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 June 2022</w:t>
      </w:r>
    </w:p>
    <w:p w14:paraId="06BC51D8" w14:textId="09CFB6FB" w:rsidR="00BA00AB" w:rsidRPr="004228A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228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A074D" w14:textId="77777777" w:rsidR="004228AD" w:rsidRDefault="004228AD" w:rsidP="009139A6">
      <w:r>
        <w:separator/>
      </w:r>
    </w:p>
  </w:endnote>
  <w:endnote w:type="continuationSeparator" w:id="0">
    <w:p w14:paraId="79C0DAEB" w14:textId="77777777" w:rsidR="004228AD" w:rsidRDefault="004228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419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5C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225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C6E77" w14:textId="77777777" w:rsidR="004228AD" w:rsidRDefault="004228AD" w:rsidP="009139A6">
      <w:r>
        <w:separator/>
      </w:r>
    </w:p>
  </w:footnote>
  <w:footnote w:type="continuationSeparator" w:id="0">
    <w:p w14:paraId="4F77E2F0" w14:textId="77777777" w:rsidR="004228AD" w:rsidRDefault="004228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D4B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A37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A1C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AD"/>
    <w:rsid w:val="000666E0"/>
    <w:rsid w:val="002510B7"/>
    <w:rsid w:val="004228A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DBABF"/>
  <w15:chartTrackingRefBased/>
  <w15:docId w15:val="{CCCB11CB-913A-4472-9A1B-51FF60745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2022-06-12T19:32:00Z</dcterms:created>
  <dcterms:modified xsi:type="dcterms:W3CDTF">2022-06-12T19:33:00Z</dcterms:modified>
</cp:coreProperties>
</file>