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1B9" w:rsidRDefault="005B61B9" w:rsidP="005B61B9">
      <w:pPr>
        <w:pStyle w:val="NoSpacing"/>
      </w:pPr>
      <w:r>
        <w:rPr>
          <w:u w:val="single"/>
        </w:rPr>
        <w:t>John BRADLEY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5B61B9" w:rsidRDefault="005B61B9" w:rsidP="005B61B9">
      <w:pPr>
        <w:pStyle w:val="NoSpacing"/>
      </w:pPr>
    </w:p>
    <w:p w:rsidR="005B61B9" w:rsidRDefault="005B61B9" w:rsidP="005B61B9">
      <w:pPr>
        <w:pStyle w:val="NoSpacing"/>
      </w:pPr>
    </w:p>
    <w:p w:rsidR="005B61B9" w:rsidRDefault="005B61B9" w:rsidP="005B61B9">
      <w:pPr>
        <w:pStyle w:val="NoSpacing"/>
      </w:pPr>
      <w:r>
        <w:t>22 Jun.1440</w:t>
      </w:r>
      <w:r>
        <w:tab/>
        <w:t xml:space="preserve">He was a juror on the inquisition post mortem held in Market </w:t>
      </w:r>
      <w:proofErr w:type="spellStart"/>
      <w:r>
        <w:t>Weighton</w:t>
      </w:r>
      <w:proofErr w:type="spellEnd"/>
      <w:r>
        <w:t>,</w:t>
      </w:r>
    </w:p>
    <w:p w:rsidR="005B61B9" w:rsidRDefault="005B61B9" w:rsidP="005B61B9">
      <w:pPr>
        <w:pStyle w:val="NoSpacing"/>
      </w:pPr>
      <w:r>
        <w:tab/>
      </w:r>
      <w:r>
        <w:tab/>
        <w:t>East Riding of Yorkshire.</w:t>
      </w:r>
    </w:p>
    <w:p w:rsidR="005B61B9" w:rsidRDefault="005B61B9" w:rsidP="005B61B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25-399)</w:t>
      </w:r>
    </w:p>
    <w:p w:rsidR="005B61B9" w:rsidRDefault="005B61B9" w:rsidP="005B61B9">
      <w:pPr>
        <w:pStyle w:val="NoSpacing"/>
      </w:pPr>
    </w:p>
    <w:p w:rsidR="005B61B9" w:rsidRDefault="005B61B9" w:rsidP="005B61B9">
      <w:pPr>
        <w:pStyle w:val="NoSpacing"/>
      </w:pPr>
    </w:p>
    <w:p w:rsidR="005B61B9" w:rsidRPr="00C13D72" w:rsidRDefault="005B61B9" w:rsidP="005B61B9">
      <w:pPr>
        <w:pStyle w:val="NoSpacing"/>
      </w:pPr>
      <w:r>
        <w:t>13 December 2016</w:t>
      </w:r>
    </w:p>
    <w:p w:rsidR="006B2F86" w:rsidRPr="005B61B9" w:rsidRDefault="005B61B9" w:rsidP="00E71FC3">
      <w:pPr>
        <w:pStyle w:val="NoSpacing"/>
      </w:pPr>
      <w:bookmarkStart w:id="0" w:name="_GoBack"/>
      <w:bookmarkEnd w:id="0"/>
    </w:p>
    <w:sectPr w:rsidR="006B2F86" w:rsidRPr="005B61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1B9" w:rsidRDefault="005B61B9" w:rsidP="00E71FC3">
      <w:pPr>
        <w:spacing w:after="0" w:line="240" w:lineRule="auto"/>
      </w:pPr>
      <w:r>
        <w:separator/>
      </w:r>
    </w:p>
  </w:endnote>
  <w:endnote w:type="continuationSeparator" w:id="0">
    <w:p w:rsidR="005B61B9" w:rsidRDefault="005B61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1B9" w:rsidRDefault="005B61B9" w:rsidP="00E71FC3">
      <w:pPr>
        <w:spacing w:after="0" w:line="240" w:lineRule="auto"/>
      </w:pPr>
      <w:r>
        <w:separator/>
      </w:r>
    </w:p>
  </w:footnote>
  <w:footnote w:type="continuationSeparator" w:id="0">
    <w:p w:rsidR="005B61B9" w:rsidRDefault="005B61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1B9"/>
    <w:rsid w:val="001A7C09"/>
    <w:rsid w:val="005B61B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EC71D"/>
  <w15:chartTrackingRefBased/>
  <w15:docId w15:val="{44424FB4-BE2A-4909-B6E3-9C503BDC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2016-12-13T18:08:00Z</dcterms:created>
  <dcterms:modified xsi:type="dcterms:W3CDTF">2016-12-13T18:09:00Z</dcterms:modified>
</cp:coreProperties>
</file>