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7B5" w:rsidRPr="00611939" w:rsidRDefault="000407B5" w:rsidP="000407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  <w:u w:val="single"/>
        </w:rPr>
        <w:t>Joan BRADLEY</w:t>
      </w:r>
      <w:r w:rsidRPr="00611939">
        <w:rPr>
          <w:rFonts w:ascii="Times New Roman" w:hAnsi="Times New Roman" w:cs="Times New Roman"/>
          <w:sz w:val="24"/>
          <w:szCs w:val="24"/>
        </w:rPr>
        <w:t xml:space="preserve">       (fl.1454)</w:t>
      </w:r>
    </w:p>
    <w:p w:rsidR="000407B5" w:rsidRPr="00611939" w:rsidRDefault="000407B5" w:rsidP="00040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07B5" w:rsidRPr="00611939" w:rsidRDefault="000407B5" w:rsidP="00040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07B5" w:rsidRPr="00611939" w:rsidRDefault="000407B5" w:rsidP="000407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= William(q.v.).</w:t>
      </w:r>
    </w:p>
    <w:p w:rsidR="000407B5" w:rsidRPr="00611939" w:rsidRDefault="000407B5" w:rsidP="000407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611939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611939">
        <w:rPr>
          <w:rFonts w:ascii="Times New Roman" w:hAnsi="Times New Roman" w:cs="Times New Roman"/>
          <w:sz w:val="24"/>
          <w:szCs w:val="24"/>
        </w:rPr>
        <w:t>)</w:t>
      </w:r>
    </w:p>
    <w:p w:rsidR="000407B5" w:rsidRPr="00611939" w:rsidRDefault="000407B5" w:rsidP="00040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07B5" w:rsidRPr="00611939" w:rsidRDefault="000407B5" w:rsidP="00040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07B5" w:rsidRPr="00611939" w:rsidRDefault="000407B5" w:rsidP="000407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12 May1454</w:t>
      </w:r>
      <w:r w:rsidRPr="00611939">
        <w:rPr>
          <w:rFonts w:ascii="Times New Roman" w:hAnsi="Times New Roman" w:cs="Times New Roman"/>
          <w:sz w:val="24"/>
          <w:szCs w:val="24"/>
        </w:rPr>
        <w:tab/>
        <w:t>Settlement of the action taken against them by Thomas Fraunces, parson</w:t>
      </w:r>
    </w:p>
    <w:p w:rsidR="000407B5" w:rsidRPr="00611939" w:rsidRDefault="000407B5" w:rsidP="000407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ab/>
      </w:r>
      <w:r w:rsidRPr="00611939">
        <w:rPr>
          <w:rFonts w:ascii="Times New Roman" w:hAnsi="Times New Roman" w:cs="Times New Roman"/>
          <w:sz w:val="24"/>
          <w:szCs w:val="24"/>
        </w:rPr>
        <w:tab/>
        <w:t>of Blaby, Leicestershire(q.v.), and Simon  Harstoft(q.v.) over a messuage,</w:t>
      </w:r>
    </w:p>
    <w:p w:rsidR="000407B5" w:rsidRPr="00611939" w:rsidRDefault="000407B5" w:rsidP="000407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ab/>
      </w:r>
      <w:r w:rsidRPr="00611939">
        <w:rPr>
          <w:rFonts w:ascii="Times New Roman" w:hAnsi="Times New Roman" w:cs="Times New Roman"/>
          <w:sz w:val="24"/>
          <w:szCs w:val="24"/>
        </w:rPr>
        <w:tab/>
        <w:t>a toft, 40 acres of land and 8 acres of meadow in Blaby.</w:t>
      </w:r>
    </w:p>
    <w:p w:rsidR="000407B5" w:rsidRPr="00611939" w:rsidRDefault="000407B5" w:rsidP="000407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ab/>
      </w:r>
      <w:r w:rsidRPr="00611939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611939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611939">
        <w:rPr>
          <w:rFonts w:ascii="Times New Roman" w:hAnsi="Times New Roman" w:cs="Times New Roman"/>
          <w:sz w:val="24"/>
          <w:szCs w:val="24"/>
        </w:rPr>
        <w:t>)</w:t>
      </w:r>
    </w:p>
    <w:p w:rsidR="000407B5" w:rsidRPr="00611939" w:rsidRDefault="000407B5" w:rsidP="00040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07B5" w:rsidRPr="00611939" w:rsidRDefault="000407B5" w:rsidP="00040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0407B5" w:rsidP="000407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14 August 2015</w:t>
      </w:r>
      <w:bookmarkStart w:id="0" w:name="_GoBack"/>
      <w:bookmarkEnd w:id="0"/>
    </w:p>
    <w:sectPr w:rsidR="00DD5B8A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7B5" w:rsidRDefault="000407B5" w:rsidP="00564E3C">
      <w:pPr>
        <w:spacing w:after="0" w:line="240" w:lineRule="auto"/>
      </w:pPr>
      <w:r>
        <w:separator/>
      </w:r>
    </w:p>
  </w:endnote>
  <w:endnote w:type="continuationSeparator" w:id="0">
    <w:p w:rsidR="000407B5" w:rsidRDefault="000407B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407B5">
      <w:rPr>
        <w:rFonts w:ascii="Times New Roman" w:hAnsi="Times New Roman" w:cs="Times New Roman"/>
        <w:noProof/>
        <w:sz w:val="24"/>
        <w:szCs w:val="24"/>
      </w:rPr>
      <w:t>28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7B5" w:rsidRDefault="000407B5" w:rsidP="00564E3C">
      <w:pPr>
        <w:spacing w:after="0" w:line="240" w:lineRule="auto"/>
      </w:pPr>
      <w:r>
        <w:separator/>
      </w:r>
    </w:p>
  </w:footnote>
  <w:footnote w:type="continuationSeparator" w:id="0">
    <w:p w:rsidR="000407B5" w:rsidRDefault="000407B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7B5"/>
    <w:rsid w:val="000407B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29B5D3-3FB7-4C36-8BE0-762E347A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407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26_77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2015-10-28T19:55:00Z</dcterms:created>
  <dcterms:modified xsi:type="dcterms:W3CDTF">2015-10-28T19:56:00Z</dcterms:modified>
</cp:coreProperties>
</file>