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BRADLEY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Salisbury into the</w:t>
      </w: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landholdings of the late Edith Stone(q.v.).</w:t>
      </w: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24-8)</w:t>
      </w: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E3F47" w:rsidRDefault="002E3F47" w:rsidP="002E3F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2E3F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F47" w:rsidRDefault="002E3F47" w:rsidP="00564E3C">
      <w:pPr>
        <w:spacing w:after="0" w:line="240" w:lineRule="auto"/>
      </w:pPr>
      <w:r>
        <w:separator/>
      </w:r>
    </w:p>
  </w:endnote>
  <w:endnote w:type="continuationSeparator" w:id="0">
    <w:p w:rsidR="002E3F47" w:rsidRDefault="002E3F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3F47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F47" w:rsidRDefault="002E3F47" w:rsidP="00564E3C">
      <w:pPr>
        <w:spacing w:after="0" w:line="240" w:lineRule="auto"/>
      </w:pPr>
      <w:r>
        <w:separator/>
      </w:r>
    </w:p>
  </w:footnote>
  <w:footnote w:type="continuationSeparator" w:id="0">
    <w:p w:rsidR="002E3F47" w:rsidRDefault="002E3F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47"/>
    <w:rsid w:val="002E3F4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8324"/>
  <w15:chartTrackingRefBased/>
  <w15:docId w15:val="{C2999118-A7B3-437B-BBF3-094EA85B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2016-01-12T20:56:00Z</dcterms:created>
  <dcterms:modified xsi:type="dcterms:W3CDTF">2016-01-12T20:57:00Z</dcterms:modified>
</cp:coreProperties>
</file>