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0E1B30" w14:textId="77777777" w:rsidR="000E08F0" w:rsidRDefault="000E08F0" w:rsidP="000E08F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Margaret BRADLEGH</w:t>
      </w:r>
      <w:r>
        <w:rPr>
          <w:rFonts w:ascii="Times New Roman" w:hAnsi="Times New Roman" w:cs="Times New Roman"/>
        </w:rPr>
        <w:t xml:space="preserve">     (fl.1483)</w:t>
      </w:r>
    </w:p>
    <w:p w14:paraId="1535A89A" w14:textId="77777777" w:rsidR="000E08F0" w:rsidRDefault="000E08F0" w:rsidP="000E08F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Dodbrooke</w:t>
      </w:r>
      <w:proofErr w:type="spellEnd"/>
      <w:r>
        <w:rPr>
          <w:rFonts w:ascii="Times New Roman" w:hAnsi="Times New Roman" w:cs="Times New Roman"/>
        </w:rPr>
        <w:t>, Devon. Widow.</w:t>
      </w:r>
    </w:p>
    <w:p w14:paraId="4691DD35" w14:textId="77777777" w:rsidR="000E08F0" w:rsidRDefault="000E08F0" w:rsidP="000E08F0">
      <w:pPr>
        <w:rPr>
          <w:rFonts w:ascii="Times New Roman" w:hAnsi="Times New Roman" w:cs="Times New Roman"/>
        </w:rPr>
      </w:pPr>
    </w:p>
    <w:p w14:paraId="64E0279C" w14:textId="77777777" w:rsidR="000E08F0" w:rsidRDefault="000E08F0" w:rsidP="000E08F0">
      <w:pPr>
        <w:rPr>
          <w:rFonts w:ascii="Times New Roman" w:hAnsi="Times New Roman" w:cs="Times New Roman"/>
        </w:rPr>
      </w:pPr>
    </w:p>
    <w:p w14:paraId="065C7CAB" w14:textId="77777777" w:rsidR="000E08F0" w:rsidRDefault="000E08F0" w:rsidP="000E08F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>John King, Abbot of Buckfast Abbey(q.v.), brought a plaint of debt against</w:t>
      </w:r>
    </w:p>
    <w:p w14:paraId="25275C4D" w14:textId="77777777" w:rsidR="000E08F0" w:rsidRDefault="000E08F0" w:rsidP="000E08F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her and John </w:t>
      </w:r>
      <w:proofErr w:type="spellStart"/>
      <w:r>
        <w:rPr>
          <w:rFonts w:ascii="Times New Roman" w:hAnsi="Times New Roman" w:cs="Times New Roman"/>
        </w:rPr>
        <w:t>Bradlegh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Dodbrooke</w:t>
      </w:r>
      <w:proofErr w:type="spellEnd"/>
      <w:r>
        <w:rPr>
          <w:rFonts w:ascii="Times New Roman" w:hAnsi="Times New Roman" w:cs="Times New Roman"/>
        </w:rPr>
        <w:t xml:space="preserve">, as the executors of John </w:t>
      </w:r>
      <w:proofErr w:type="spellStart"/>
      <w:r>
        <w:rPr>
          <w:rFonts w:ascii="Times New Roman" w:hAnsi="Times New Roman" w:cs="Times New Roman"/>
        </w:rPr>
        <w:t>Britelegh</w:t>
      </w:r>
      <w:proofErr w:type="spellEnd"/>
      <w:r>
        <w:rPr>
          <w:rFonts w:ascii="Times New Roman" w:hAnsi="Times New Roman" w:cs="Times New Roman"/>
        </w:rPr>
        <w:t>(q.v.).</w:t>
      </w:r>
    </w:p>
    <w:p w14:paraId="720CC7F1" w14:textId="3984807B" w:rsidR="000E08F0" w:rsidRDefault="000E08F0" w:rsidP="000E08F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(http://aalt.law.uh.edu/Indices/CP40Indices/CP40no883Pl.htm )</w:t>
      </w:r>
    </w:p>
    <w:p w14:paraId="2B41D124" w14:textId="77777777" w:rsidR="00BE4397" w:rsidRDefault="00BE4397" w:rsidP="000E08F0">
      <w:pPr>
        <w:rPr>
          <w:rFonts w:ascii="Times New Roman" w:hAnsi="Times New Roman" w:cs="Times New Roman"/>
        </w:rPr>
      </w:pPr>
      <w:bookmarkStart w:id="0" w:name="_GoBack"/>
      <w:bookmarkEnd w:id="0"/>
    </w:p>
    <w:p w14:paraId="6F5F5DD0" w14:textId="77777777" w:rsidR="000E08F0" w:rsidRDefault="000E08F0" w:rsidP="000E08F0">
      <w:pPr>
        <w:rPr>
          <w:rFonts w:ascii="Times New Roman" w:hAnsi="Times New Roman" w:cs="Times New Roman"/>
        </w:rPr>
      </w:pPr>
    </w:p>
    <w:p w14:paraId="389ED8BE" w14:textId="77777777" w:rsidR="000E08F0" w:rsidRDefault="000E08F0" w:rsidP="000E08F0">
      <w:pPr>
        <w:rPr>
          <w:rFonts w:ascii="Times New Roman" w:hAnsi="Times New Roman" w:cs="Times New Roman"/>
        </w:rPr>
      </w:pPr>
    </w:p>
    <w:p w14:paraId="40EDC551" w14:textId="77777777" w:rsidR="000E08F0" w:rsidRDefault="000E08F0" w:rsidP="000E08F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 November 2018</w:t>
      </w:r>
    </w:p>
    <w:p w14:paraId="2316508A" w14:textId="77777777" w:rsidR="006B2F86" w:rsidRPr="00E71FC3" w:rsidRDefault="00BE4397" w:rsidP="00E71FC3">
      <w:pPr>
        <w:pStyle w:val="NoSpacing"/>
      </w:pPr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DFE367F" w14:textId="77777777" w:rsidR="000E08F0" w:rsidRDefault="000E08F0" w:rsidP="00E71FC3">
      <w:r>
        <w:separator/>
      </w:r>
    </w:p>
  </w:endnote>
  <w:endnote w:type="continuationSeparator" w:id="0">
    <w:p w14:paraId="5597EC02" w14:textId="77777777" w:rsidR="000E08F0" w:rsidRDefault="000E08F0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78CAAC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A1C9640" w14:textId="77777777" w:rsidR="000E08F0" w:rsidRDefault="000E08F0" w:rsidP="00E71FC3">
      <w:r>
        <w:separator/>
      </w:r>
    </w:p>
  </w:footnote>
  <w:footnote w:type="continuationSeparator" w:id="0">
    <w:p w14:paraId="59EE30E4" w14:textId="77777777" w:rsidR="000E08F0" w:rsidRDefault="000E08F0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08F0"/>
    <w:rsid w:val="000E08F0"/>
    <w:rsid w:val="001A7C09"/>
    <w:rsid w:val="00577BD5"/>
    <w:rsid w:val="00656CBA"/>
    <w:rsid w:val="006A1F77"/>
    <w:rsid w:val="00733BE7"/>
    <w:rsid w:val="00AB52E8"/>
    <w:rsid w:val="00B16D3F"/>
    <w:rsid w:val="00BB41AC"/>
    <w:rsid w:val="00BE4397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80DF0B"/>
  <w15:chartTrackingRefBased/>
  <w15:docId w15:val="{73ACD8BB-1AD3-47D2-B028-6F9113995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08F0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45</Words>
  <Characters>262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2018-11-29T21:43:00Z</dcterms:created>
  <dcterms:modified xsi:type="dcterms:W3CDTF">2020-01-23T20:30:00Z</dcterms:modified>
</cp:coreProperties>
</file>