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AA4F0F" w14:textId="77777777" w:rsidR="00400B3B" w:rsidRDefault="00400B3B" w:rsidP="00400B3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BRADLEGH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70A7BDE6" w14:textId="77777777" w:rsidR="00400B3B" w:rsidRDefault="00400B3B" w:rsidP="00400B3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Dodbrooke</w:t>
      </w:r>
      <w:proofErr w:type="spellEnd"/>
      <w:r>
        <w:rPr>
          <w:rFonts w:ascii="Times New Roman" w:hAnsi="Times New Roman" w:cs="Times New Roman"/>
        </w:rPr>
        <w:t>, Devon. Gentleman.</w:t>
      </w:r>
    </w:p>
    <w:p w14:paraId="6E2D1D62" w14:textId="77777777" w:rsidR="00400B3B" w:rsidRDefault="00400B3B" w:rsidP="00400B3B">
      <w:pPr>
        <w:rPr>
          <w:rFonts w:ascii="Times New Roman" w:hAnsi="Times New Roman" w:cs="Times New Roman"/>
        </w:rPr>
      </w:pPr>
    </w:p>
    <w:p w14:paraId="53CD2A1E" w14:textId="32118447" w:rsidR="00400B3B" w:rsidRDefault="00400B3B" w:rsidP="00400B3B">
      <w:pPr>
        <w:rPr>
          <w:rFonts w:ascii="Times New Roman" w:hAnsi="Times New Roman" w:cs="Times New Roman"/>
        </w:rPr>
      </w:pPr>
    </w:p>
    <w:p w14:paraId="27313F64" w14:textId="77777777" w:rsidR="005F1635" w:rsidRDefault="005F1635" w:rsidP="005F163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>John King, Abbot of Buckfast Abbey(q.v.), brought a plaint of debt against</w:t>
      </w:r>
    </w:p>
    <w:p w14:paraId="2759A4F0" w14:textId="77777777" w:rsidR="005F1635" w:rsidRDefault="005F1635" w:rsidP="005F163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him and Margaret </w:t>
      </w:r>
      <w:proofErr w:type="spellStart"/>
      <w:r>
        <w:rPr>
          <w:rFonts w:ascii="Times New Roman" w:hAnsi="Times New Roman" w:cs="Times New Roman"/>
        </w:rPr>
        <w:t>Bradlegh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Dodbrooke</w:t>
      </w:r>
      <w:proofErr w:type="spellEnd"/>
      <w:r>
        <w:rPr>
          <w:rFonts w:ascii="Times New Roman" w:hAnsi="Times New Roman" w:cs="Times New Roman"/>
        </w:rPr>
        <w:t>(q.v.), as the executors of John</w:t>
      </w:r>
    </w:p>
    <w:p w14:paraId="35195B36" w14:textId="77777777" w:rsidR="005F1635" w:rsidRDefault="005F1635" w:rsidP="005F163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Britelegh</w:t>
      </w:r>
      <w:proofErr w:type="spellEnd"/>
      <w:r>
        <w:rPr>
          <w:rFonts w:ascii="Times New Roman" w:hAnsi="Times New Roman" w:cs="Times New Roman"/>
        </w:rPr>
        <w:t>(q.v.).</w:t>
      </w:r>
    </w:p>
    <w:p w14:paraId="650C62A5" w14:textId="19C76514" w:rsidR="005F1635" w:rsidRDefault="005F1635" w:rsidP="00400B3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http://aalt.law.uh.edu/Indices/CP40Indices/CP40no883Pl.htm )</w:t>
      </w:r>
      <w:proofErr w:type="gramEnd"/>
    </w:p>
    <w:p w14:paraId="00D5A1EF" w14:textId="77777777" w:rsidR="00400B3B" w:rsidRDefault="00400B3B" w:rsidP="00400B3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Kyng</w:t>
      </w:r>
      <w:proofErr w:type="spellEnd"/>
      <w:r>
        <w:rPr>
          <w:rFonts w:ascii="Times New Roman" w:hAnsi="Times New Roman" w:cs="Times New Roman"/>
        </w:rPr>
        <w:t>, Abbot of Buckfast Abbey(q.v.), brought a plaint of account as</w:t>
      </w:r>
    </w:p>
    <w:p w14:paraId="1EB209EB" w14:textId="77777777" w:rsidR="00400B3B" w:rsidRDefault="00400B3B" w:rsidP="00400B3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receiver against him.</w:t>
      </w:r>
    </w:p>
    <w:p w14:paraId="2F3349C6" w14:textId="77777777" w:rsidR="00400B3B" w:rsidRDefault="00400B3B" w:rsidP="00400B3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F57648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5DA20842" w14:textId="77777777" w:rsidR="00400B3B" w:rsidRDefault="00400B3B" w:rsidP="00400B3B">
      <w:pPr>
        <w:rPr>
          <w:rFonts w:ascii="Times New Roman" w:hAnsi="Times New Roman" w:cs="Times New Roman"/>
        </w:rPr>
      </w:pPr>
    </w:p>
    <w:p w14:paraId="2C23AD92" w14:textId="77777777" w:rsidR="00400B3B" w:rsidRDefault="00400B3B" w:rsidP="00400B3B">
      <w:pPr>
        <w:rPr>
          <w:rFonts w:ascii="Times New Roman" w:hAnsi="Times New Roman" w:cs="Times New Roman"/>
        </w:rPr>
      </w:pPr>
    </w:p>
    <w:p w14:paraId="6FC6973F" w14:textId="117D63BF" w:rsidR="00400B3B" w:rsidRDefault="00400B3B" w:rsidP="00400B3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 March 2018</w:t>
      </w:r>
    </w:p>
    <w:p w14:paraId="126841B3" w14:textId="0CCC05BE" w:rsidR="005F1635" w:rsidRDefault="005F1635" w:rsidP="00400B3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31 December 2018</w:t>
      </w:r>
      <w:bookmarkStart w:id="0" w:name="_GoBack"/>
      <w:bookmarkEnd w:id="0"/>
    </w:p>
    <w:p w14:paraId="0F974AEB" w14:textId="77777777" w:rsidR="006B2F86" w:rsidRPr="00E71FC3" w:rsidRDefault="005F1635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895DB8" w14:textId="77777777" w:rsidR="00400B3B" w:rsidRDefault="00400B3B" w:rsidP="00E71FC3">
      <w:r>
        <w:separator/>
      </w:r>
    </w:p>
  </w:endnote>
  <w:endnote w:type="continuationSeparator" w:id="0">
    <w:p w14:paraId="1A67BA08" w14:textId="77777777" w:rsidR="00400B3B" w:rsidRDefault="00400B3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262F3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21DCA8" w14:textId="77777777" w:rsidR="00400B3B" w:rsidRDefault="00400B3B" w:rsidP="00E71FC3">
      <w:r>
        <w:separator/>
      </w:r>
    </w:p>
  </w:footnote>
  <w:footnote w:type="continuationSeparator" w:id="0">
    <w:p w14:paraId="658ADF2E" w14:textId="77777777" w:rsidR="00400B3B" w:rsidRDefault="00400B3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B3B"/>
    <w:rsid w:val="001A7C09"/>
    <w:rsid w:val="00400B3B"/>
    <w:rsid w:val="00577BD5"/>
    <w:rsid w:val="005F163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5E9D22"/>
  <w15:chartTrackingRefBased/>
  <w15:docId w15:val="{B0BDD45C-3CBC-47F6-9625-23822241E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00B3B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400B3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2018-03-12T21:53:00Z</dcterms:created>
  <dcterms:modified xsi:type="dcterms:W3CDTF">2018-12-31T13:19:00Z</dcterms:modified>
</cp:coreProperties>
</file>