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7C499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BRADISTON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3E0E1293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3CEB67F2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DFF80E3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E00535D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2D8AFAE4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7C7CA14" w14:textId="77777777" w:rsidR="00D621CA" w:rsidRDefault="00D621CA" w:rsidP="00D621CA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6A04585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D97DA81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5A662E1" w14:textId="77777777" w:rsidR="00D621CA" w:rsidRDefault="00D621CA" w:rsidP="00D621C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20 December 2022</w:t>
      </w:r>
    </w:p>
    <w:p w14:paraId="063368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74758" w14:textId="77777777" w:rsidR="00D621CA" w:rsidRDefault="00D621CA" w:rsidP="009139A6">
      <w:r>
        <w:separator/>
      </w:r>
    </w:p>
  </w:endnote>
  <w:endnote w:type="continuationSeparator" w:id="0">
    <w:p w14:paraId="44340355" w14:textId="77777777" w:rsidR="00D621CA" w:rsidRDefault="00D621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3BD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AB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D0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AD47" w14:textId="77777777" w:rsidR="00D621CA" w:rsidRDefault="00D621CA" w:rsidP="009139A6">
      <w:r>
        <w:separator/>
      </w:r>
    </w:p>
  </w:footnote>
  <w:footnote w:type="continuationSeparator" w:id="0">
    <w:p w14:paraId="3F2DFB5E" w14:textId="77777777" w:rsidR="00D621CA" w:rsidRDefault="00D621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20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68D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55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C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21C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38A5B"/>
  <w15:chartTrackingRefBased/>
  <w15:docId w15:val="{FC9C46E4-90E4-40E0-B92E-82D0C397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1C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2024-02-21T21:42:00Z</dcterms:created>
  <dcterms:modified xsi:type="dcterms:W3CDTF">2024-02-21T21:42:00Z</dcterms:modified>
</cp:coreProperties>
</file>