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FE4DC" w14:textId="0E36D977" w:rsidR="00BA00AB" w:rsidRDefault="003513B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BRADFELD</w:t>
      </w:r>
      <w:r>
        <w:rPr>
          <w:rFonts w:cs="Times New Roman"/>
          <w:szCs w:val="24"/>
        </w:rPr>
        <w:t xml:space="preserve">       (fl.1425)</w:t>
      </w:r>
    </w:p>
    <w:p w14:paraId="0D610729" w14:textId="000B6340" w:rsidR="003513B0" w:rsidRDefault="003513B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Armourer.</w:t>
      </w:r>
    </w:p>
    <w:p w14:paraId="0C207275" w14:textId="77777777" w:rsidR="003513B0" w:rsidRDefault="003513B0" w:rsidP="009139A6">
      <w:pPr>
        <w:pStyle w:val="NoSpacing"/>
        <w:rPr>
          <w:rFonts w:cs="Times New Roman"/>
          <w:szCs w:val="24"/>
        </w:rPr>
      </w:pPr>
    </w:p>
    <w:p w14:paraId="7C0043EB" w14:textId="77777777" w:rsidR="003513B0" w:rsidRDefault="003513B0" w:rsidP="009139A6">
      <w:pPr>
        <w:pStyle w:val="NoSpacing"/>
        <w:rPr>
          <w:rFonts w:cs="Times New Roman"/>
          <w:szCs w:val="24"/>
        </w:rPr>
      </w:pPr>
    </w:p>
    <w:p w14:paraId="2D403D60" w14:textId="44ACEE8A" w:rsidR="003513B0" w:rsidRDefault="003513B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1425</w:t>
      </w:r>
      <w:r>
        <w:rPr>
          <w:rFonts w:cs="Times New Roman"/>
          <w:szCs w:val="24"/>
        </w:rPr>
        <w:tab/>
        <w:t>He became a Freeman.   (R.F.Y. p.138)</w:t>
      </w:r>
    </w:p>
    <w:p w14:paraId="1BDE1480" w14:textId="77777777" w:rsidR="003513B0" w:rsidRDefault="003513B0" w:rsidP="009139A6">
      <w:pPr>
        <w:pStyle w:val="NoSpacing"/>
        <w:rPr>
          <w:rFonts w:cs="Times New Roman"/>
          <w:szCs w:val="24"/>
        </w:rPr>
      </w:pPr>
    </w:p>
    <w:p w14:paraId="74658CF2" w14:textId="77777777" w:rsidR="003513B0" w:rsidRDefault="003513B0" w:rsidP="009139A6">
      <w:pPr>
        <w:pStyle w:val="NoSpacing"/>
        <w:rPr>
          <w:rFonts w:cs="Times New Roman"/>
          <w:szCs w:val="24"/>
        </w:rPr>
      </w:pPr>
    </w:p>
    <w:p w14:paraId="19AAAD4E" w14:textId="1CB3B455" w:rsidR="003513B0" w:rsidRPr="003513B0" w:rsidRDefault="003513B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October 2023</w:t>
      </w:r>
    </w:p>
    <w:sectPr w:rsidR="003513B0" w:rsidRPr="003513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E0376" w14:textId="77777777" w:rsidR="003513B0" w:rsidRDefault="003513B0" w:rsidP="009139A6">
      <w:r>
        <w:separator/>
      </w:r>
    </w:p>
  </w:endnote>
  <w:endnote w:type="continuationSeparator" w:id="0">
    <w:p w14:paraId="33E06380" w14:textId="77777777" w:rsidR="003513B0" w:rsidRDefault="003513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231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B3C3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CE4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BA371" w14:textId="77777777" w:rsidR="003513B0" w:rsidRDefault="003513B0" w:rsidP="009139A6">
      <w:r>
        <w:separator/>
      </w:r>
    </w:p>
  </w:footnote>
  <w:footnote w:type="continuationSeparator" w:id="0">
    <w:p w14:paraId="03C0D75F" w14:textId="77777777" w:rsidR="003513B0" w:rsidRDefault="003513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B78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B3A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FC1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3B0"/>
    <w:rsid w:val="000666E0"/>
    <w:rsid w:val="002510B7"/>
    <w:rsid w:val="003513B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81386"/>
  <w15:chartTrackingRefBased/>
  <w15:docId w15:val="{947FD9BC-1CA4-4A6E-809C-D034EB6BC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2023-10-10T14:43:00Z</dcterms:created>
  <dcterms:modified xsi:type="dcterms:W3CDTF">2023-10-10T14:46:00Z</dcterms:modified>
</cp:coreProperties>
</file>