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75EE" w:rsidRDefault="00F175EE" w:rsidP="00F175EE">
      <w:pPr>
        <w:pStyle w:val="p1"/>
        <w:rPr>
          <w:rStyle w:val="s1"/>
        </w:rPr>
      </w:pPr>
      <w:r>
        <w:rPr>
          <w:rStyle w:val="s1"/>
          <w:u w:val="single"/>
        </w:rPr>
        <w:t>John BRADFELD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F175EE" w:rsidRDefault="00F175EE" w:rsidP="00F175EE">
      <w:pPr>
        <w:pStyle w:val="p1"/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Herringby</w:t>
      </w:r>
      <w:proofErr w:type="spellEnd"/>
      <w:r>
        <w:rPr>
          <w:rStyle w:val="s1"/>
        </w:rPr>
        <w:t>, Norfolk. Priest.</w:t>
      </w:r>
    </w:p>
    <w:p w:rsidR="00F175EE" w:rsidRDefault="00F175EE" w:rsidP="00F175EE">
      <w:pPr>
        <w:pStyle w:val="p1"/>
        <w:rPr>
          <w:rStyle w:val="s1"/>
        </w:rPr>
      </w:pPr>
    </w:p>
    <w:p w:rsidR="00F175EE" w:rsidRDefault="00F175EE" w:rsidP="00F175EE">
      <w:pPr>
        <w:pStyle w:val="p1"/>
        <w:rPr>
          <w:rStyle w:val="s1"/>
        </w:rPr>
      </w:pPr>
    </w:p>
    <w:p w:rsidR="00F175EE" w:rsidRDefault="00F175EE" w:rsidP="00F175EE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He made his Will.</w:t>
      </w:r>
    </w:p>
    <w:p w:rsidR="00F175EE" w:rsidRDefault="00F175EE" w:rsidP="00F175EE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532)</w:t>
      </w:r>
    </w:p>
    <w:p w:rsidR="00F175EE" w:rsidRDefault="00F175EE" w:rsidP="00F175EE">
      <w:pPr>
        <w:pStyle w:val="p1"/>
        <w:rPr>
          <w:rStyle w:val="s1"/>
        </w:rPr>
      </w:pPr>
    </w:p>
    <w:p w:rsidR="00F175EE" w:rsidRDefault="00F175EE" w:rsidP="00F175EE">
      <w:pPr>
        <w:pStyle w:val="p1"/>
        <w:rPr>
          <w:rStyle w:val="s1"/>
        </w:rPr>
      </w:pPr>
    </w:p>
    <w:p w:rsidR="00F175EE" w:rsidRDefault="00F175EE" w:rsidP="00F175EE">
      <w:pPr>
        <w:pStyle w:val="p1"/>
        <w:rPr>
          <w:rStyle w:val="s1"/>
        </w:rPr>
      </w:pPr>
      <w:r>
        <w:rPr>
          <w:rStyle w:val="s1"/>
        </w:rPr>
        <w:t>21 December 2016</w:t>
      </w:r>
    </w:p>
    <w:p w:rsidR="006B2F86" w:rsidRPr="00E71FC3" w:rsidRDefault="00F175E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5EE" w:rsidRDefault="00F175EE" w:rsidP="00E71FC3">
      <w:r>
        <w:separator/>
      </w:r>
    </w:p>
  </w:endnote>
  <w:endnote w:type="continuationSeparator" w:id="0">
    <w:p w:rsidR="00F175EE" w:rsidRDefault="00F175E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5EE" w:rsidRDefault="00F175EE" w:rsidP="00E71FC3">
      <w:r>
        <w:separator/>
      </w:r>
    </w:p>
  </w:footnote>
  <w:footnote w:type="continuationSeparator" w:id="0">
    <w:p w:rsidR="00F175EE" w:rsidRDefault="00F175E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5EE"/>
    <w:rsid w:val="001A7C09"/>
    <w:rsid w:val="00733BE7"/>
    <w:rsid w:val="00AB52E8"/>
    <w:rsid w:val="00B16D3F"/>
    <w:rsid w:val="00E71FC3"/>
    <w:rsid w:val="00EF4813"/>
    <w:rsid w:val="00F1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BD2A28-9B64-48DF-BF8E-A466E4AF0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175E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F175EE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F175EE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F175EE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2017-01-14T19:45:00Z</dcterms:created>
  <dcterms:modified xsi:type="dcterms:W3CDTF">2017-01-14T19:46:00Z</dcterms:modified>
</cp:coreProperties>
</file>