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59100" w14:textId="77777777" w:rsidR="00183FB0" w:rsidRDefault="00183FB0" w:rsidP="00183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8487828" w14:textId="77777777" w:rsidR="00183FB0" w:rsidRDefault="00183FB0" w:rsidP="00183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36511F" w14:textId="77777777" w:rsidR="00183FB0" w:rsidRDefault="00183FB0" w:rsidP="00183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3141C" w14:textId="77777777" w:rsidR="00183FB0" w:rsidRDefault="00183FB0" w:rsidP="00183FB0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Grandpont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9B76E21" w14:textId="77777777" w:rsidR="00183FB0" w:rsidRDefault="00183FB0" w:rsidP="00183FB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D08E0C7" w14:textId="77777777" w:rsidR="00183FB0" w:rsidRDefault="00183FB0" w:rsidP="00183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19-36)</w:t>
      </w:r>
    </w:p>
    <w:p w14:paraId="28A3DE47" w14:textId="77777777" w:rsidR="00183FB0" w:rsidRDefault="00183FB0" w:rsidP="00183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93152C" w14:textId="77777777" w:rsidR="00183FB0" w:rsidRDefault="00183FB0" w:rsidP="00183F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0087B" w14:textId="77777777" w:rsidR="00183FB0" w:rsidRPr="00D02966" w:rsidRDefault="00183FB0" w:rsidP="00183F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7C853DE9" w14:textId="00724C2D" w:rsidR="00BA00AB" w:rsidRPr="00183FB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  <w:lang w:val="en-GB"/>
        </w:rPr>
      </w:pPr>
    </w:p>
    <w:sectPr w:rsidR="00BA00AB" w:rsidRPr="00183F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AFA00" w14:textId="77777777" w:rsidR="00183FB0" w:rsidRDefault="00183FB0" w:rsidP="009139A6">
      <w:r>
        <w:separator/>
      </w:r>
    </w:p>
  </w:endnote>
  <w:endnote w:type="continuationSeparator" w:id="0">
    <w:p w14:paraId="7683F4D1" w14:textId="77777777" w:rsidR="00183FB0" w:rsidRDefault="00183F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127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F4D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15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50A55" w14:textId="77777777" w:rsidR="00183FB0" w:rsidRDefault="00183FB0" w:rsidP="009139A6">
      <w:r>
        <w:separator/>
      </w:r>
    </w:p>
  </w:footnote>
  <w:footnote w:type="continuationSeparator" w:id="0">
    <w:p w14:paraId="1C10CF24" w14:textId="77777777" w:rsidR="00183FB0" w:rsidRDefault="00183F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57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4AB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790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B0"/>
    <w:rsid w:val="000666E0"/>
    <w:rsid w:val="00183FB0"/>
    <w:rsid w:val="002510B7"/>
    <w:rsid w:val="005C130B"/>
    <w:rsid w:val="005C7458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C475F"/>
  <w15:chartTrackingRefBased/>
  <w15:docId w15:val="{3A93CC3B-9236-4556-990F-7FADEEFB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2021-03-17T17:27:00Z</dcterms:created>
  <dcterms:modified xsi:type="dcterms:W3CDTF">2024-03-15T19:30:00Z</dcterms:modified>
</cp:coreProperties>
</file>