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BRADFELD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Mowbray, Duke of Norfolk(q.v.), Gilbert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Debenham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Stonley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made a plaint of </w:t>
      </w:r>
    </w:p>
    <w:p w:rsidR="00CC7153" w:rsidRDefault="00CC7153" w:rsidP="00CC715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trespass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Prykke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both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7153" w:rsidRDefault="00CC7153" w:rsidP="00CC7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6B2F86" w:rsidRPr="00E71FC3" w:rsidRDefault="00CC71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153" w:rsidRDefault="00CC7153" w:rsidP="00E71FC3">
      <w:pPr>
        <w:spacing w:after="0" w:line="240" w:lineRule="auto"/>
      </w:pPr>
      <w:r>
        <w:separator/>
      </w:r>
    </w:p>
  </w:endnote>
  <w:endnote w:type="continuationSeparator" w:id="0">
    <w:p w:rsidR="00CC7153" w:rsidRDefault="00CC71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153" w:rsidRDefault="00CC7153" w:rsidP="00E71FC3">
      <w:pPr>
        <w:spacing w:after="0" w:line="240" w:lineRule="auto"/>
      </w:pPr>
      <w:r>
        <w:separator/>
      </w:r>
    </w:p>
  </w:footnote>
  <w:footnote w:type="continuationSeparator" w:id="0">
    <w:p w:rsidR="00CC7153" w:rsidRDefault="00CC71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153"/>
    <w:rsid w:val="00AB52E8"/>
    <w:rsid w:val="00B16D3F"/>
    <w:rsid w:val="00CC71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AECF4-19E2-42B2-89E8-7CC1F972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7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2016-03-19T20:17:00Z</dcterms:created>
  <dcterms:modified xsi:type="dcterms:W3CDTF">2016-03-19T20:18:00Z</dcterms:modified>
</cp:coreProperties>
</file>