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BRADEWELL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(fl.1434)</w:t>
      </w:r>
      <w:bookmarkStart w:id="0" w:name="_GoBack"/>
      <w:bookmarkEnd w:id="0"/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Feb.1434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post mortem held in Birmingham into</w:t>
      </w: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Erdyngton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24-182)</w:t>
      </w: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2321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02321" w:rsidRPr="00C57D3E" w:rsidRDefault="00E02321" w:rsidP="00E023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</w:p>
    <w:p w:rsidR="006B2F86" w:rsidRPr="00E02321" w:rsidRDefault="00FB561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023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321" w:rsidRDefault="00E02321" w:rsidP="00E71FC3">
      <w:pPr>
        <w:spacing w:after="0" w:line="240" w:lineRule="auto"/>
      </w:pPr>
      <w:r>
        <w:separator/>
      </w:r>
    </w:p>
  </w:endnote>
  <w:endnote w:type="continuationSeparator" w:id="0">
    <w:p w:rsidR="00E02321" w:rsidRDefault="00E023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321" w:rsidRDefault="00E02321" w:rsidP="00E71FC3">
      <w:pPr>
        <w:spacing w:after="0" w:line="240" w:lineRule="auto"/>
      </w:pPr>
      <w:r>
        <w:separator/>
      </w:r>
    </w:p>
  </w:footnote>
  <w:footnote w:type="continuationSeparator" w:id="0">
    <w:p w:rsidR="00E02321" w:rsidRDefault="00E023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21"/>
    <w:rsid w:val="00AB52E8"/>
    <w:rsid w:val="00B16D3F"/>
    <w:rsid w:val="00E02321"/>
    <w:rsid w:val="00E71FC3"/>
    <w:rsid w:val="00EF4813"/>
    <w:rsid w:val="00FB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869DE"/>
  <w15:chartTrackingRefBased/>
  <w15:docId w15:val="{E50CFCB9-3971-409A-BF41-4A9E6B6B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2016-04-25T21:13:00Z</dcterms:created>
  <dcterms:modified xsi:type="dcterms:W3CDTF">2016-04-25T21:14:00Z</dcterms:modified>
</cp:coreProperties>
</file>