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16146A" w14:textId="307AB57B" w:rsidR="00E82598" w:rsidRDefault="00E82598" w:rsidP="00E82598">
      <w:pPr>
        <w:pStyle w:val="NoSpacing"/>
      </w:pPr>
      <w:r>
        <w:rPr>
          <w:u w:val="single"/>
        </w:rPr>
        <w:t>John BRADESTON</w:t>
      </w:r>
      <w:r>
        <w:t xml:space="preserve">      </w:t>
      </w:r>
      <w:r>
        <w:t>(fl.145</w:t>
      </w:r>
      <w:r>
        <w:t>0</w:t>
      </w:r>
      <w:r>
        <w:t>)</w:t>
      </w:r>
    </w:p>
    <w:p w14:paraId="541A1AB8" w14:textId="77777777" w:rsidR="00E82598" w:rsidRDefault="00E82598" w:rsidP="00E82598">
      <w:pPr>
        <w:pStyle w:val="NoSpacing"/>
      </w:pPr>
      <w:r>
        <w:t>of the diocese of Exeter.</w:t>
      </w:r>
    </w:p>
    <w:p w14:paraId="087FFA8F" w14:textId="77777777" w:rsidR="00E82598" w:rsidRDefault="00E82598" w:rsidP="00E82598">
      <w:pPr>
        <w:pStyle w:val="NoSpacing"/>
      </w:pPr>
    </w:p>
    <w:p w14:paraId="30BC0123" w14:textId="77777777" w:rsidR="00E82598" w:rsidRDefault="00E82598" w:rsidP="00E82598">
      <w:pPr>
        <w:pStyle w:val="NoSpacing"/>
      </w:pPr>
    </w:p>
    <w:p w14:paraId="3784769B" w14:textId="6B5F0C61" w:rsidR="00E82598" w:rsidRDefault="00E82598" w:rsidP="00E82598">
      <w:pPr>
        <w:pStyle w:val="NoSpacing"/>
      </w:pPr>
      <w:r>
        <w:t>30 May1450</w:t>
      </w:r>
      <w:r>
        <w:tab/>
        <w:t xml:space="preserve">He was ordained </w:t>
      </w:r>
      <w:r>
        <w:t xml:space="preserve">to his first tonsure and </w:t>
      </w:r>
      <w:r>
        <w:t>acolyte.</w:t>
      </w:r>
    </w:p>
    <w:p w14:paraId="6FC6D872" w14:textId="5A6CDD29" w:rsidR="00E82598" w:rsidRDefault="00E82598" w:rsidP="00E82598">
      <w:pPr>
        <w:pStyle w:val="NoSpacing"/>
      </w:pPr>
      <w:r>
        <w:tab/>
      </w:r>
      <w:r>
        <w:tab/>
        <w:t>(“Register of Edmund Lacy, Bishop of Exeter 1420-55” part 4 p.2</w:t>
      </w:r>
      <w:r>
        <w:t>29)</w:t>
      </w:r>
    </w:p>
    <w:p w14:paraId="1D6D48A3" w14:textId="0488476C" w:rsidR="00E82598" w:rsidRDefault="00E82598" w:rsidP="00E82598">
      <w:pPr>
        <w:pStyle w:val="NoSpacing"/>
      </w:pPr>
    </w:p>
    <w:p w14:paraId="7B28A22B" w14:textId="60E244B4" w:rsidR="00E82598" w:rsidRDefault="00E82598" w:rsidP="00E82598">
      <w:pPr>
        <w:pStyle w:val="NoSpacing"/>
      </w:pPr>
    </w:p>
    <w:p w14:paraId="63729B9C" w14:textId="12548694" w:rsidR="00E82598" w:rsidRDefault="00E82598" w:rsidP="00E82598">
      <w:pPr>
        <w:pStyle w:val="NoSpacing"/>
      </w:pPr>
      <w:r>
        <w:t>28 January 2020</w:t>
      </w:r>
      <w:bookmarkStart w:id="0" w:name="_GoBack"/>
      <w:bookmarkEnd w:id="0"/>
    </w:p>
    <w:p w14:paraId="6B20257E" w14:textId="3A6A79D6" w:rsidR="006B2F86" w:rsidRPr="00E82598" w:rsidRDefault="00E82598" w:rsidP="00E71FC3">
      <w:pPr>
        <w:pStyle w:val="NoSpacing"/>
      </w:pPr>
    </w:p>
    <w:sectPr w:rsidR="006B2F86" w:rsidRPr="00E8259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1CE83D" w14:textId="77777777" w:rsidR="00E82598" w:rsidRDefault="00E82598" w:rsidP="00E71FC3">
      <w:pPr>
        <w:spacing w:after="0" w:line="240" w:lineRule="auto"/>
      </w:pPr>
      <w:r>
        <w:separator/>
      </w:r>
    </w:p>
  </w:endnote>
  <w:endnote w:type="continuationSeparator" w:id="0">
    <w:p w14:paraId="52C6CA89" w14:textId="77777777" w:rsidR="00E82598" w:rsidRDefault="00E8259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F24891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4B34EE" w14:textId="77777777" w:rsidR="00E82598" w:rsidRDefault="00E82598" w:rsidP="00E71FC3">
      <w:pPr>
        <w:spacing w:after="0" w:line="240" w:lineRule="auto"/>
      </w:pPr>
      <w:r>
        <w:separator/>
      </w:r>
    </w:p>
  </w:footnote>
  <w:footnote w:type="continuationSeparator" w:id="0">
    <w:p w14:paraId="1E7B26C0" w14:textId="77777777" w:rsidR="00E82598" w:rsidRDefault="00E8259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598"/>
    <w:rsid w:val="001A7C09"/>
    <w:rsid w:val="00577BD5"/>
    <w:rsid w:val="006A1F77"/>
    <w:rsid w:val="00733BE7"/>
    <w:rsid w:val="00AB52E8"/>
    <w:rsid w:val="00B16D3F"/>
    <w:rsid w:val="00E71FC3"/>
    <w:rsid w:val="00E82598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92DDE"/>
  <w15:chartTrackingRefBased/>
  <w15:docId w15:val="{7B9D0BFD-5432-4F8F-BEBB-299722F77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20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3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2020-01-28T22:06:00Z</dcterms:created>
  <dcterms:modified xsi:type="dcterms:W3CDTF">2020-01-28T22:09:00Z</dcterms:modified>
</cp:coreProperties>
</file>