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F4F" w:rsidRDefault="00EE4F4F" w:rsidP="00EE4F4F">
      <w:pPr>
        <w:pStyle w:val="NoSpacing"/>
      </w:pPr>
      <w:r>
        <w:rPr>
          <w:u w:val="single"/>
        </w:rPr>
        <w:t>Robert BRADESHAWE</w:t>
      </w:r>
      <w:r>
        <w:t xml:space="preserve">      (fl.1439)</w:t>
      </w:r>
    </w:p>
    <w:p w:rsidR="00EE4F4F" w:rsidRDefault="00EE4F4F" w:rsidP="00EE4F4F">
      <w:pPr>
        <w:pStyle w:val="NoSpacing"/>
      </w:pPr>
      <w:r>
        <w:t xml:space="preserve">of </w:t>
      </w:r>
      <w:proofErr w:type="spellStart"/>
      <w:r>
        <w:t>Windley</w:t>
      </w:r>
      <w:proofErr w:type="spellEnd"/>
      <w:r>
        <w:t>, Derbyshire.</w:t>
      </w:r>
    </w:p>
    <w:p w:rsidR="00EE4F4F" w:rsidRDefault="00EE4F4F" w:rsidP="00EE4F4F">
      <w:pPr>
        <w:pStyle w:val="NoSpacing"/>
      </w:pPr>
    </w:p>
    <w:p w:rsidR="00EE4F4F" w:rsidRDefault="00EE4F4F" w:rsidP="00EE4F4F">
      <w:pPr>
        <w:pStyle w:val="NoSpacing"/>
      </w:pPr>
    </w:p>
    <w:p w:rsidR="00EE4F4F" w:rsidRDefault="00EE4F4F" w:rsidP="00EE4F4F">
      <w:pPr>
        <w:pStyle w:val="NoSpacing"/>
      </w:pPr>
      <w:r>
        <w:t xml:space="preserve">  5 Nov.1439</w:t>
      </w:r>
      <w:r>
        <w:tab/>
        <w:t xml:space="preserve">He was a juror on the inquisition post mortem held in Derby into lands </w:t>
      </w:r>
    </w:p>
    <w:p w:rsidR="00EE4F4F" w:rsidRDefault="00EE4F4F" w:rsidP="00EE4F4F">
      <w:pPr>
        <w:pStyle w:val="NoSpacing"/>
      </w:pPr>
      <w:r>
        <w:tab/>
      </w:r>
      <w:r>
        <w:tab/>
        <w:t xml:space="preserve">held by the late Thomas </w:t>
      </w:r>
      <w:proofErr w:type="spellStart"/>
      <w:r>
        <w:t>Mackworth</w:t>
      </w:r>
      <w:proofErr w:type="spellEnd"/>
      <w:r>
        <w:t>(q.v.).</w:t>
      </w:r>
    </w:p>
    <w:p w:rsidR="00EE4F4F" w:rsidRDefault="00EE4F4F" w:rsidP="00EE4F4F">
      <w:pPr>
        <w:pStyle w:val="NoSpacing"/>
      </w:pPr>
      <w:r>
        <w:tab/>
      </w:r>
      <w:r>
        <w:tab/>
        <w:t>(</w:t>
      </w:r>
      <w:hyperlink r:id="rId6" w:history="1">
        <w:r w:rsidRPr="003E0766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25-334)</w:t>
      </w:r>
    </w:p>
    <w:p w:rsidR="00421CE4" w:rsidRDefault="00421CE4" w:rsidP="00421CE4">
      <w:pPr>
        <w:pStyle w:val="NoSpacing"/>
      </w:pPr>
      <w:r>
        <w:t xml:space="preserve">  5 Nov.1439</w:t>
      </w:r>
      <w:r>
        <w:tab/>
        <w:t>He was on an inquisition post mortem held in Derby into lands held by the</w:t>
      </w:r>
    </w:p>
    <w:p w:rsidR="00421CE4" w:rsidRDefault="00421CE4" w:rsidP="00421CE4">
      <w:pPr>
        <w:pStyle w:val="NoSpacing"/>
      </w:pPr>
      <w:r>
        <w:tab/>
      </w:r>
      <w:r>
        <w:tab/>
        <w:t>late John Annesley(q.v.).</w:t>
      </w:r>
    </w:p>
    <w:p w:rsidR="00421CE4" w:rsidRDefault="00421CE4" w:rsidP="00421CE4">
      <w:pPr>
        <w:pStyle w:val="NoSpacing"/>
      </w:pPr>
      <w:r>
        <w:tab/>
      </w:r>
      <w:r>
        <w:tab/>
        <w:t>(</w:t>
      </w:r>
      <w:hyperlink r:id="rId7" w:history="1">
        <w:r w:rsidRPr="006C3290">
          <w:rPr>
            <w:rStyle w:val="Hyperlink"/>
          </w:rPr>
          <w:t>www.inquisitionspostmortem.ac.uk</w:t>
        </w:r>
      </w:hyperlink>
      <w:r>
        <w:t xml:space="preserve">  ref. 25-345)</w:t>
      </w:r>
    </w:p>
    <w:p w:rsidR="00EE4F4F" w:rsidRDefault="00EE4F4F" w:rsidP="00EE4F4F">
      <w:pPr>
        <w:pStyle w:val="NoSpacing"/>
      </w:pPr>
    </w:p>
    <w:p w:rsidR="00EE4F4F" w:rsidRDefault="00EE4F4F" w:rsidP="00EE4F4F">
      <w:pPr>
        <w:pStyle w:val="NoSpacing"/>
      </w:pPr>
    </w:p>
    <w:p w:rsidR="00E47068" w:rsidRDefault="00EE4F4F" w:rsidP="00EE4F4F">
      <w:pPr>
        <w:pStyle w:val="NoSpacing"/>
      </w:pPr>
      <w:r>
        <w:t>14 September 2015</w:t>
      </w:r>
    </w:p>
    <w:p w:rsidR="00421CE4" w:rsidRPr="00EE4F4F" w:rsidRDefault="00421CE4" w:rsidP="00EE4F4F">
      <w:pPr>
        <w:pStyle w:val="NoSpacing"/>
      </w:pPr>
      <w:r>
        <w:t>14 January 2016</w:t>
      </w:r>
      <w:bookmarkStart w:id="0" w:name="_GoBack"/>
      <w:bookmarkEnd w:id="0"/>
    </w:p>
    <w:sectPr w:rsidR="00421CE4" w:rsidRPr="00EE4F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4F4F" w:rsidRDefault="00EE4F4F" w:rsidP="00920DE3">
      <w:pPr>
        <w:spacing w:after="0" w:line="240" w:lineRule="auto"/>
      </w:pPr>
      <w:r>
        <w:separator/>
      </w:r>
    </w:p>
  </w:endnote>
  <w:endnote w:type="continuationSeparator" w:id="0">
    <w:p w:rsidR="00EE4F4F" w:rsidRDefault="00EE4F4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4F4F" w:rsidRDefault="00EE4F4F" w:rsidP="00920DE3">
      <w:pPr>
        <w:spacing w:after="0" w:line="240" w:lineRule="auto"/>
      </w:pPr>
      <w:r>
        <w:separator/>
      </w:r>
    </w:p>
  </w:footnote>
  <w:footnote w:type="continuationSeparator" w:id="0">
    <w:p w:rsidR="00EE4F4F" w:rsidRDefault="00EE4F4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F4F"/>
    <w:rsid w:val="00120749"/>
    <w:rsid w:val="00421CE4"/>
    <w:rsid w:val="00624CAE"/>
    <w:rsid w:val="00920DE3"/>
    <w:rsid w:val="00C009D8"/>
    <w:rsid w:val="00CF53C8"/>
    <w:rsid w:val="00E47068"/>
    <w:rsid w:val="00EE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57CBC"/>
  <w15:docId w15:val="{C1CFACFD-1DEE-4336-8B8A-3584E7FD4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E4F4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2</cp:revision>
  <dcterms:created xsi:type="dcterms:W3CDTF">2015-09-14T16:01:00Z</dcterms:created>
  <dcterms:modified xsi:type="dcterms:W3CDTF">2016-01-14T09:02:00Z</dcterms:modified>
</cp:coreProperties>
</file>