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5522D" w14:textId="77777777" w:rsidR="001441CC" w:rsidRDefault="001441CC" w:rsidP="001441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BRADENHAM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6BE45B8" w14:textId="77777777" w:rsidR="001441CC" w:rsidRDefault="001441CC" w:rsidP="001441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Scriptor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textarius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854E41" w14:textId="77777777" w:rsidR="001441CC" w:rsidRDefault="001441CC" w:rsidP="001441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17E61C" w14:textId="77777777" w:rsidR="001441CC" w:rsidRDefault="001441CC" w:rsidP="001441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E3997C" w14:textId="77777777" w:rsidR="001441CC" w:rsidRDefault="001441CC" w:rsidP="001441CC">
      <w:pPr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1406</w:t>
      </w:r>
      <w:r>
        <w:rPr>
          <w:rFonts w:ascii="Times New Roman" w:hAnsi="Times New Roman" w:cs="Times New Roman"/>
          <w:sz w:val="24"/>
          <w:szCs w:val="24"/>
        </w:rPr>
        <w:tab/>
        <w:t>He was active in London.</w:t>
      </w:r>
    </w:p>
    <w:p w14:paraId="428417AB" w14:textId="77777777" w:rsidR="001441CC" w:rsidRDefault="001441CC" w:rsidP="001441CC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p.200)</w:t>
      </w:r>
    </w:p>
    <w:p w14:paraId="608CCB11" w14:textId="77777777" w:rsidR="001441CC" w:rsidRDefault="001441CC" w:rsidP="001441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57441D" w14:textId="77777777" w:rsidR="001441CC" w:rsidRDefault="001441CC" w:rsidP="001441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DCC674" w14:textId="77777777" w:rsidR="001441CC" w:rsidRDefault="001441CC" w:rsidP="001441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37BDC50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90E7B" w14:textId="77777777" w:rsidR="001441CC" w:rsidRDefault="001441CC" w:rsidP="009139A6">
      <w:r>
        <w:separator/>
      </w:r>
    </w:p>
  </w:endnote>
  <w:endnote w:type="continuationSeparator" w:id="0">
    <w:p w14:paraId="50CA58E9" w14:textId="77777777" w:rsidR="001441CC" w:rsidRDefault="001441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98C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A12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69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D4CC8" w14:textId="77777777" w:rsidR="001441CC" w:rsidRDefault="001441CC" w:rsidP="009139A6">
      <w:r>
        <w:separator/>
      </w:r>
    </w:p>
  </w:footnote>
  <w:footnote w:type="continuationSeparator" w:id="0">
    <w:p w14:paraId="2AE9AB6E" w14:textId="77777777" w:rsidR="001441CC" w:rsidRDefault="001441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70B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E86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7F5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CC"/>
    <w:rsid w:val="000666E0"/>
    <w:rsid w:val="001441C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0B425"/>
  <w15:chartTrackingRefBased/>
  <w15:docId w15:val="{89B4C7D7-9673-4080-A5C5-E5E4100A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1C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2022-05-30T18:59:00Z</dcterms:created>
  <dcterms:modified xsi:type="dcterms:W3CDTF">2022-05-30T19:00:00Z</dcterms:modified>
</cp:coreProperties>
</file>