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923" w:rsidRDefault="00D15923" w:rsidP="00D1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BRADENHAM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15923" w:rsidRDefault="00D15923" w:rsidP="00D159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923" w:rsidRDefault="00D15923" w:rsidP="00D159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923" w:rsidRDefault="00D15923" w:rsidP="00D1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Aug.1418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15923" w:rsidRDefault="00D15923" w:rsidP="00D1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Northamptonshire, into lands held by the late Sir Richard Grey, 4</w:t>
      </w:r>
      <w:r w:rsidRPr="00D22DE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</w:t>
      </w:r>
    </w:p>
    <w:p w:rsidR="00D15923" w:rsidRDefault="00D15923" w:rsidP="00D1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15923" w:rsidRDefault="00D15923" w:rsidP="00D1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103B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21-13)</w:t>
      </w:r>
    </w:p>
    <w:p w:rsidR="00D15923" w:rsidRDefault="00D15923" w:rsidP="00D159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923" w:rsidRDefault="00D15923" w:rsidP="00D159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15923" w:rsidRDefault="00D15923" w:rsidP="00D1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  <w:bookmarkStart w:id="0" w:name="_GoBack"/>
      <w:bookmarkEnd w:id="0"/>
    </w:p>
    <w:sectPr w:rsidR="00DD5B8A" w:rsidRPr="00D159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923" w:rsidRDefault="00D15923" w:rsidP="00564E3C">
      <w:pPr>
        <w:spacing w:after="0" w:line="240" w:lineRule="auto"/>
      </w:pPr>
      <w:r>
        <w:separator/>
      </w:r>
    </w:p>
  </w:endnote>
  <w:endnote w:type="continuationSeparator" w:id="0">
    <w:p w:rsidR="00D15923" w:rsidRDefault="00D1592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15923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923" w:rsidRDefault="00D15923" w:rsidP="00564E3C">
      <w:pPr>
        <w:spacing w:after="0" w:line="240" w:lineRule="auto"/>
      </w:pPr>
      <w:r>
        <w:separator/>
      </w:r>
    </w:p>
  </w:footnote>
  <w:footnote w:type="continuationSeparator" w:id="0">
    <w:p w:rsidR="00D15923" w:rsidRDefault="00D1592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923"/>
    <w:rsid w:val="00372DC6"/>
    <w:rsid w:val="00564E3C"/>
    <w:rsid w:val="0064591D"/>
    <w:rsid w:val="00D1592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E44E4"/>
  <w15:chartTrackingRefBased/>
  <w15:docId w15:val="{CDE4A708-142C-4A30-A353-CE28B3889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159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2015-10-05T22:00:00Z</dcterms:created>
  <dcterms:modified xsi:type="dcterms:W3CDTF">2015-10-05T22:00:00Z</dcterms:modified>
</cp:coreProperties>
</file>