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F31" w:rsidRDefault="001F1F31" w:rsidP="001F1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BRADEMOUR</w:t>
      </w:r>
      <w:r>
        <w:rPr>
          <w:rFonts w:ascii="Times New Roman" w:hAnsi="Times New Roman" w:cs="Times New Roman"/>
          <w:sz w:val="24"/>
          <w:szCs w:val="24"/>
        </w:rPr>
        <w:t xml:space="preserve">     (fl.1428)</w:t>
      </w:r>
    </w:p>
    <w:p w:rsidR="001F1F31" w:rsidRDefault="001F1F31" w:rsidP="001F1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Baker.</w:t>
      </w:r>
    </w:p>
    <w:p w:rsidR="001F1F31" w:rsidRDefault="001F1F31" w:rsidP="001F1F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1F31" w:rsidRDefault="001F1F31" w:rsidP="001F1F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1F31" w:rsidRDefault="001F1F31" w:rsidP="001F1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Jan.1428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p.46)</w:t>
      </w:r>
    </w:p>
    <w:p w:rsidR="001F1F31" w:rsidRDefault="001F1F31" w:rsidP="001F1F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1F31" w:rsidRDefault="001F1F31" w:rsidP="001F1F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1F31" w:rsidRDefault="001F1F31" w:rsidP="001F1F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F31" w:rsidRDefault="001F1F31" w:rsidP="00564E3C">
      <w:pPr>
        <w:spacing w:after="0" w:line="240" w:lineRule="auto"/>
      </w:pPr>
      <w:r>
        <w:separator/>
      </w:r>
    </w:p>
  </w:endnote>
  <w:endnote w:type="continuationSeparator" w:id="0">
    <w:p w:rsidR="001F1F31" w:rsidRDefault="001F1F3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F1F31">
      <w:rPr>
        <w:rFonts w:ascii="Times New Roman" w:hAnsi="Times New Roman" w:cs="Times New Roman"/>
        <w:noProof/>
        <w:sz w:val="24"/>
        <w:szCs w:val="24"/>
      </w:rPr>
      <w:t>5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F31" w:rsidRDefault="001F1F31" w:rsidP="00564E3C">
      <w:pPr>
        <w:spacing w:after="0" w:line="240" w:lineRule="auto"/>
      </w:pPr>
      <w:r>
        <w:separator/>
      </w:r>
    </w:p>
  </w:footnote>
  <w:footnote w:type="continuationSeparator" w:id="0">
    <w:p w:rsidR="001F1F31" w:rsidRDefault="001F1F3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F31"/>
    <w:rsid w:val="001F1F3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497613-E17A-4AD5-87A0-0C47A499F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2015-12-05T19:45:00Z</dcterms:created>
  <dcterms:modified xsi:type="dcterms:W3CDTF">2015-12-05T19:45:00Z</dcterms:modified>
</cp:coreProperties>
</file>