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7F550" w14:textId="77777777" w:rsidR="006249C0" w:rsidRDefault="006249C0" w:rsidP="006249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BRADELEY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7BAECF5" w14:textId="77777777" w:rsidR="006249C0" w:rsidRDefault="006249C0" w:rsidP="006249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14640" w14:textId="77777777" w:rsidR="006249C0" w:rsidRDefault="006249C0" w:rsidP="006249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0D786" w14:textId="77777777" w:rsidR="006249C0" w:rsidRDefault="006249C0" w:rsidP="006249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7BA8F416" w14:textId="77777777" w:rsidR="006249C0" w:rsidRDefault="006249C0" w:rsidP="006249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Elizabeth Percy, Countess of Northumberland.</w:t>
      </w:r>
    </w:p>
    <w:p w14:paraId="1BA8E9FA" w14:textId="77777777" w:rsidR="006249C0" w:rsidRDefault="006249C0" w:rsidP="006249C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24EA92" w14:textId="77777777" w:rsidR="006249C0" w:rsidRDefault="006249C0" w:rsidP="006249C0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p.28)</w:t>
      </w:r>
    </w:p>
    <w:p w14:paraId="3547B935" w14:textId="77777777" w:rsidR="006249C0" w:rsidRDefault="006249C0" w:rsidP="006249C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B98FBC0" w14:textId="77777777" w:rsidR="006249C0" w:rsidRDefault="006249C0" w:rsidP="006249C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6FEB1E4" w14:textId="77777777" w:rsidR="006249C0" w:rsidRPr="007468BF" w:rsidRDefault="006249C0" w:rsidP="006249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p w14:paraId="0E48C772" w14:textId="03FB5A10" w:rsidR="00BA00AB" w:rsidRPr="006249C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249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B6961" w14:textId="77777777" w:rsidR="006249C0" w:rsidRDefault="006249C0" w:rsidP="009139A6">
      <w:r>
        <w:separator/>
      </w:r>
    </w:p>
  </w:endnote>
  <w:endnote w:type="continuationSeparator" w:id="0">
    <w:p w14:paraId="39A8B05A" w14:textId="77777777" w:rsidR="006249C0" w:rsidRDefault="006249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ACA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DF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818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824D4" w14:textId="77777777" w:rsidR="006249C0" w:rsidRDefault="006249C0" w:rsidP="009139A6">
      <w:r>
        <w:separator/>
      </w:r>
    </w:p>
  </w:footnote>
  <w:footnote w:type="continuationSeparator" w:id="0">
    <w:p w14:paraId="75B0FA2D" w14:textId="77777777" w:rsidR="006249C0" w:rsidRDefault="006249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D07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4A1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9C9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C0"/>
    <w:rsid w:val="000666E0"/>
    <w:rsid w:val="002510B7"/>
    <w:rsid w:val="005C130B"/>
    <w:rsid w:val="006249C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449B7"/>
  <w15:chartTrackingRefBased/>
  <w15:docId w15:val="{EDD63575-0C35-40B7-A6B0-0158B37D7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2022-02-17T15:51:00Z</dcterms:created>
  <dcterms:modified xsi:type="dcterms:W3CDTF">2022-02-17T15:51:00Z</dcterms:modified>
</cp:coreProperties>
</file>