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BRADELEY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lands</w:t>
      </w:r>
    </w:p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de Crewe(q.v.).</w:t>
      </w:r>
    </w:p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21-85)</w:t>
      </w:r>
    </w:p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B4D12" w:rsidRDefault="00DB4D12" w:rsidP="00DB4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  <w:bookmarkStart w:id="0" w:name="_GoBack"/>
      <w:bookmarkEnd w:id="0"/>
    </w:p>
    <w:sectPr w:rsidR="00DD5B8A" w:rsidRPr="00DB4D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D12" w:rsidRDefault="00DB4D12" w:rsidP="00564E3C">
      <w:pPr>
        <w:spacing w:after="0" w:line="240" w:lineRule="auto"/>
      </w:pPr>
      <w:r>
        <w:separator/>
      </w:r>
    </w:p>
  </w:endnote>
  <w:endnote w:type="continuationSeparator" w:id="0">
    <w:p w:rsidR="00DB4D12" w:rsidRDefault="00DB4D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4D12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D12" w:rsidRDefault="00DB4D12" w:rsidP="00564E3C">
      <w:pPr>
        <w:spacing w:after="0" w:line="240" w:lineRule="auto"/>
      </w:pPr>
      <w:r>
        <w:separator/>
      </w:r>
    </w:p>
  </w:footnote>
  <w:footnote w:type="continuationSeparator" w:id="0">
    <w:p w:rsidR="00DB4D12" w:rsidRDefault="00DB4D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D12"/>
    <w:rsid w:val="00372DC6"/>
    <w:rsid w:val="00564E3C"/>
    <w:rsid w:val="0064591D"/>
    <w:rsid w:val="00DB4D1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01AFE"/>
  <w15:chartTrackingRefBased/>
  <w15:docId w15:val="{B5C21F6B-6146-4BEC-BB09-AFE840AB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B4D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2015-11-03T21:54:00Z</dcterms:created>
  <dcterms:modified xsi:type="dcterms:W3CDTF">2015-11-03T21:55:00Z</dcterms:modified>
</cp:coreProperties>
</file>