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7877E2" w14:textId="77777777" w:rsidR="00415E96" w:rsidRDefault="00415E96" w:rsidP="00415E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BRADELECH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fl.1474)</w:t>
      </w:r>
    </w:p>
    <w:p w14:paraId="0E9BDF76" w14:textId="77777777" w:rsidR="00415E96" w:rsidRDefault="00415E96" w:rsidP="00415E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0CD87ADA" w14:textId="77777777" w:rsidR="00415E96" w:rsidRDefault="00415E96" w:rsidP="00415E96">
      <w:pPr>
        <w:pStyle w:val="NoSpacing"/>
        <w:rPr>
          <w:rFonts w:cs="Times New Roman"/>
          <w:szCs w:val="24"/>
        </w:rPr>
      </w:pPr>
    </w:p>
    <w:p w14:paraId="67EDAD86" w14:textId="77777777" w:rsidR="00415E96" w:rsidRDefault="00415E96" w:rsidP="00415E96">
      <w:pPr>
        <w:pStyle w:val="NoSpacing"/>
        <w:rPr>
          <w:rFonts w:cs="Times New Roman"/>
          <w:szCs w:val="24"/>
        </w:rPr>
      </w:pPr>
    </w:p>
    <w:p w14:paraId="2426CD97" w14:textId="77777777" w:rsidR="00415E96" w:rsidRDefault="00415E96" w:rsidP="00415E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1474</w:t>
      </w:r>
      <w:r>
        <w:rPr>
          <w:rFonts w:cs="Times New Roman"/>
          <w:szCs w:val="24"/>
        </w:rPr>
        <w:tab/>
        <w:t>Proctor of Exeter College.</w:t>
      </w:r>
    </w:p>
    <w:p w14:paraId="7FA9E082" w14:textId="77777777" w:rsidR="00415E96" w:rsidRDefault="00415E96" w:rsidP="00415E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p.28)</w:t>
      </w:r>
    </w:p>
    <w:p w14:paraId="3316E672" w14:textId="77777777" w:rsidR="00415E96" w:rsidRDefault="00415E96" w:rsidP="00415E96">
      <w:pPr>
        <w:pStyle w:val="NoSpacing"/>
        <w:rPr>
          <w:rFonts w:cs="Times New Roman"/>
          <w:szCs w:val="24"/>
        </w:rPr>
      </w:pPr>
    </w:p>
    <w:p w14:paraId="109369C6" w14:textId="77777777" w:rsidR="00415E96" w:rsidRDefault="00415E96" w:rsidP="00415E96">
      <w:pPr>
        <w:pStyle w:val="NoSpacing"/>
        <w:rPr>
          <w:rFonts w:cs="Times New Roman"/>
          <w:szCs w:val="24"/>
        </w:rPr>
      </w:pPr>
    </w:p>
    <w:p w14:paraId="024D99EA" w14:textId="77777777" w:rsidR="00415E96" w:rsidRDefault="00415E96" w:rsidP="00415E9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November 2024</w:t>
      </w:r>
    </w:p>
    <w:p w14:paraId="556049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6F4B46" w14:textId="77777777" w:rsidR="00415E96" w:rsidRDefault="00415E96" w:rsidP="009139A6">
      <w:r>
        <w:separator/>
      </w:r>
    </w:p>
  </w:endnote>
  <w:endnote w:type="continuationSeparator" w:id="0">
    <w:p w14:paraId="6A92B759" w14:textId="77777777" w:rsidR="00415E96" w:rsidRDefault="00415E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82D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EB9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91D61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7AFB4" w14:textId="77777777" w:rsidR="00415E96" w:rsidRDefault="00415E96" w:rsidP="009139A6">
      <w:r>
        <w:separator/>
      </w:r>
    </w:p>
  </w:footnote>
  <w:footnote w:type="continuationSeparator" w:id="0">
    <w:p w14:paraId="783F8CE4" w14:textId="77777777" w:rsidR="00415E96" w:rsidRDefault="00415E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15B1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4BD8C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FBBA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E96"/>
    <w:rsid w:val="000666E0"/>
    <w:rsid w:val="002510B7"/>
    <w:rsid w:val="00270799"/>
    <w:rsid w:val="003C61A1"/>
    <w:rsid w:val="00415E9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95518"/>
  <w15:chartTrackingRefBased/>
  <w15:docId w15:val="{E477859B-6C01-447F-ABAA-E1BA11100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2024-11-05T21:42:00Z</dcterms:created>
  <dcterms:modified xsi:type="dcterms:W3CDTF">2024-11-05T21:43:00Z</dcterms:modified>
</cp:coreProperties>
</file>