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7EE90" w14:textId="77777777" w:rsidR="00354699" w:rsidRDefault="00354699" w:rsidP="0035469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BRADEFORD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1C80B1E" w14:textId="77777777" w:rsidR="00354699" w:rsidRDefault="00354699" w:rsidP="0035469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Colchester. Tallow chandler.</w:t>
      </w:r>
    </w:p>
    <w:p w14:paraId="125F3A98" w14:textId="77777777" w:rsidR="00354699" w:rsidRDefault="00354699" w:rsidP="00354699">
      <w:pPr>
        <w:pStyle w:val="NoSpacing"/>
        <w:jc w:val="both"/>
        <w:rPr>
          <w:rFonts w:cs="Times New Roman"/>
          <w:szCs w:val="24"/>
        </w:rPr>
      </w:pPr>
    </w:p>
    <w:p w14:paraId="6A5791A3" w14:textId="77777777" w:rsidR="00354699" w:rsidRDefault="00354699" w:rsidP="00354699">
      <w:pPr>
        <w:pStyle w:val="NoSpacing"/>
        <w:jc w:val="both"/>
        <w:rPr>
          <w:rFonts w:cs="Times New Roman"/>
          <w:szCs w:val="24"/>
        </w:rPr>
      </w:pPr>
    </w:p>
    <w:p w14:paraId="3C7B11CD" w14:textId="77777777" w:rsidR="00354699" w:rsidRDefault="00354699" w:rsidP="0035469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Rokewode</w:t>
      </w:r>
      <w:proofErr w:type="spellEnd"/>
      <w:r>
        <w:rPr>
          <w:rFonts w:cs="Times New Roman"/>
          <w:szCs w:val="24"/>
        </w:rPr>
        <w:t>(q.v.) brought a plaint of debt against him and six others.</w:t>
      </w:r>
    </w:p>
    <w:p w14:paraId="5866BB6A" w14:textId="77777777" w:rsidR="00354699" w:rsidRDefault="00354699" w:rsidP="0035469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830B875" w14:textId="77777777" w:rsidR="00354699" w:rsidRDefault="00354699" w:rsidP="00354699">
      <w:pPr>
        <w:pStyle w:val="NoSpacing"/>
        <w:jc w:val="both"/>
        <w:rPr>
          <w:rFonts w:cs="Times New Roman"/>
          <w:szCs w:val="24"/>
        </w:rPr>
      </w:pPr>
    </w:p>
    <w:p w14:paraId="00215060" w14:textId="77777777" w:rsidR="00354699" w:rsidRDefault="00354699" w:rsidP="00354699">
      <w:pPr>
        <w:pStyle w:val="NoSpacing"/>
        <w:jc w:val="both"/>
        <w:rPr>
          <w:rFonts w:cs="Times New Roman"/>
          <w:szCs w:val="24"/>
        </w:rPr>
      </w:pPr>
    </w:p>
    <w:p w14:paraId="19152DB2" w14:textId="77777777" w:rsidR="00354699" w:rsidRDefault="00354699" w:rsidP="0035469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5A89FF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0376E" w14:textId="77777777" w:rsidR="00354699" w:rsidRDefault="00354699" w:rsidP="009139A6">
      <w:r>
        <w:separator/>
      </w:r>
    </w:p>
  </w:endnote>
  <w:endnote w:type="continuationSeparator" w:id="0">
    <w:p w14:paraId="5AB3610B" w14:textId="77777777" w:rsidR="00354699" w:rsidRDefault="003546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F3F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5BAE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140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9B1D0" w14:textId="77777777" w:rsidR="00354699" w:rsidRDefault="00354699" w:rsidP="009139A6">
      <w:r>
        <w:separator/>
      </w:r>
    </w:p>
  </w:footnote>
  <w:footnote w:type="continuationSeparator" w:id="0">
    <w:p w14:paraId="2C1721DA" w14:textId="77777777" w:rsidR="00354699" w:rsidRDefault="003546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1F9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391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BB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699"/>
    <w:rsid w:val="000666E0"/>
    <w:rsid w:val="002510B7"/>
    <w:rsid w:val="0035469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BE33C"/>
  <w15:chartTrackingRefBased/>
  <w15:docId w15:val="{97F819B9-E398-4BB3-A220-44EC1BF4A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546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2024-01-31T17:30:00Z</dcterms:created>
  <dcterms:modified xsi:type="dcterms:W3CDTF">2024-01-31T17:30:00Z</dcterms:modified>
</cp:coreProperties>
</file>