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BFA3" w14:textId="77777777" w:rsidR="00714FF9" w:rsidRDefault="00714FF9" w:rsidP="00714F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BRADEBURY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7504C70C" w14:textId="77777777" w:rsidR="00714FF9" w:rsidRDefault="00714FF9" w:rsidP="00714F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r>
        <w:rPr>
          <w:rFonts w:cs="Times New Roman"/>
          <w:szCs w:val="24"/>
        </w:rPr>
        <w:t>Wearmouth</w:t>
      </w:r>
      <w:proofErr w:type="spellEnd"/>
      <w:r>
        <w:rPr>
          <w:rFonts w:cs="Times New Roman"/>
          <w:szCs w:val="24"/>
        </w:rPr>
        <w:t>.</w:t>
      </w:r>
    </w:p>
    <w:p w14:paraId="53551AB5" w14:textId="77777777" w:rsidR="00714FF9" w:rsidRDefault="00714FF9" w:rsidP="00714FF9">
      <w:pPr>
        <w:pStyle w:val="NoSpacing"/>
        <w:rPr>
          <w:rFonts w:cs="Times New Roman"/>
          <w:szCs w:val="24"/>
        </w:rPr>
      </w:pPr>
    </w:p>
    <w:p w14:paraId="02EE7BA2" w14:textId="77777777" w:rsidR="00714FF9" w:rsidRDefault="00714FF9" w:rsidP="00714FF9">
      <w:pPr>
        <w:pStyle w:val="NoSpacing"/>
        <w:rPr>
          <w:rFonts w:cs="Times New Roman"/>
          <w:szCs w:val="24"/>
        </w:rPr>
      </w:pPr>
    </w:p>
    <w:p w14:paraId="12099C38" w14:textId="77777777" w:rsidR="00714FF9" w:rsidRDefault="00714FF9" w:rsidP="00714F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became Master.</w:t>
      </w:r>
    </w:p>
    <w:p w14:paraId="15BAC3D3" w14:textId="77777777" w:rsidR="00714FF9" w:rsidRDefault="00714FF9" w:rsidP="00714F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(V.C.H. Durham </w:t>
      </w: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part 1 p.85)</w:t>
      </w:r>
    </w:p>
    <w:p w14:paraId="38F737F7" w14:textId="77777777" w:rsidR="00714FF9" w:rsidRDefault="00714FF9" w:rsidP="00714FF9">
      <w:pPr>
        <w:pStyle w:val="NoSpacing"/>
        <w:rPr>
          <w:rFonts w:cs="Times New Roman"/>
          <w:szCs w:val="24"/>
        </w:rPr>
      </w:pPr>
    </w:p>
    <w:p w14:paraId="7F2ACF0D" w14:textId="77777777" w:rsidR="00714FF9" w:rsidRDefault="00714FF9" w:rsidP="00714FF9">
      <w:pPr>
        <w:pStyle w:val="NoSpacing"/>
        <w:rPr>
          <w:rFonts w:cs="Times New Roman"/>
          <w:szCs w:val="24"/>
        </w:rPr>
      </w:pPr>
    </w:p>
    <w:p w14:paraId="28561B23" w14:textId="77777777" w:rsidR="00714FF9" w:rsidRDefault="00714FF9" w:rsidP="00714FF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064E85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1C6E1" w14:textId="77777777" w:rsidR="00714FF9" w:rsidRDefault="00714FF9" w:rsidP="009139A6">
      <w:r>
        <w:separator/>
      </w:r>
    </w:p>
  </w:endnote>
  <w:endnote w:type="continuationSeparator" w:id="0">
    <w:p w14:paraId="7A31EE89" w14:textId="77777777" w:rsidR="00714FF9" w:rsidRDefault="00714F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214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08EE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EAC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58C12" w14:textId="77777777" w:rsidR="00714FF9" w:rsidRDefault="00714FF9" w:rsidP="009139A6">
      <w:r>
        <w:separator/>
      </w:r>
    </w:p>
  </w:footnote>
  <w:footnote w:type="continuationSeparator" w:id="0">
    <w:p w14:paraId="4C7E8E91" w14:textId="77777777" w:rsidR="00714FF9" w:rsidRDefault="00714F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664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15C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D20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F9"/>
    <w:rsid w:val="000666E0"/>
    <w:rsid w:val="002510B7"/>
    <w:rsid w:val="005C130B"/>
    <w:rsid w:val="00714FF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8EE42"/>
  <w15:chartTrackingRefBased/>
  <w15:docId w15:val="{5A516C51-09F2-4DE9-8951-EC8D29943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2023-07-26T16:25:00Z</dcterms:created>
  <dcterms:modified xsi:type="dcterms:W3CDTF">2023-07-26T16:26:00Z</dcterms:modified>
</cp:coreProperties>
</file>