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4134" w:rsidRDefault="00694134" w:rsidP="00694134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BRADBURY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94134" w:rsidRDefault="00694134" w:rsidP="00694134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Gentleman.</w:t>
      </w:r>
    </w:p>
    <w:p w:rsidR="00694134" w:rsidRDefault="00694134" w:rsidP="00694134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</w:p>
    <w:p w:rsidR="00694134" w:rsidRDefault="00694134" w:rsidP="00694134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</w:p>
    <w:p w:rsidR="00694134" w:rsidRDefault="00694134" w:rsidP="00694134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Colet of London, gentleman(q.v.), brought a plaint of debt against </w:t>
      </w:r>
    </w:p>
    <w:p w:rsidR="00694134" w:rsidRDefault="00694134" w:rsidP="00694134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 and William Tyler of London, gentleman(q.v.).</w:t>
      </w:r>
    </w:p>
    <w:p w:rsidR="00694134" w:rsidRDefault="00694134" w:rsidP="00694134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B1D1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694134" w:rsidRDefault="00694134" w:rsidP="00694134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</w:p>
    <w:p w:rsidR="00694134" w:rsidRDefault="00694134" w:rsidP="00694134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</w:p>
    <w:p w:rsidR="00694134" w:rsidRDefault="00694134" w:rsidP="00694134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July 2017</w:t>
      </w:r>
    </w:p>
    <w:p w:rsidR="006B2F86" w:rsidRPr="00E71FC3" w:rsidRDefault="0069413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4134" w:rsidRDefault="00694134" w:rsidP="00E71FC3">
      <w:r>
        <w:separator/>
      </w:r>
    </w:p>
  </w:endnote>
  <w:endnote w:type="continuationSeparator" w:id="0">
    <w:p w:rsidR="00694134" w:rsidRDefault="0069413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4134" w:rsidRDefault="00694134" w:rsidP="00E71FC3">
      <w:r>
        <w:separator/>
      </w:r>
    </w:p>
  </w:footnote>
  <w:footnote w:type="continuationSeparator" w:id="0">
    <w:p w:rsidR="00694134" w:rsidRDefault="0069413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134"/>
    <w:rsid w:val="001A7C09"/>
    <w:rsid w:val="00577BD5"/>
    <w:rsid w:val="00656CBA"/>
    <w:rsid w:val="00694134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0EEE50-3770-4452-89DF-4D8CA3058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413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941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2017-07-14T21:16:00Z</dcterms:created>
  <dcterms:modified xsi:type="dcterms:W3CDTF">2017-07-14T21:16:00Z</dcterms:modified>
</cp:coreProperties>
</file>