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BD6A0E" w14:textId="77777777" w:rsidR="007D5E5D" w:rsidRDefault="007D5E5D" w:rsidP="007D5E5D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Robert BRADBURY</w:t>
      </w:r>
      <w:r>
        <w:rPr>
          <w:rFonts w:ascii="Times New Roman" w:hAnsi="Times New Roman" w:cs="Times New Roman"/>
        </w:rPr>
        <w:t xml:space="preserve">        (fl.1487)</w:t>
      </w:r>
    </w:p>
    <w:p w14:paraId="4F9AA242" w14:textId="77777777" w:rsidR="007D5E5D" w:rsidRDefault="007D5E5D" w:rsidP="007D5E5D">
      <w:pPr>
        <w:pStyle w:val="NoSpacing"/>
        <w:rPr>
          <w:rFonts w:ascii="Times New Roman" w:hAnsi="Times New Roman" w:cs="Times New Roman"/>
        </w:rPr>
      </w:pPr>
    </w:p>
    <w:p w14:paraId="7A4F8B86" w14:textId="77777777" w:rsidR="007D5E5D" w:rsidRDefault="007D5E5D" w:rsidP="007D5E5D">
      <w:pPr>
        <w:pStyle w:val="NoSpacing"/>
        <w:rPr>
          <w:rFonts w:ascii="Times New Roman" w:hAnsi="Times New Roman" w:cs="Times New Roman"/>
        </w:rPr>
      </w:pPr>
    </w:p>
    <w:p w14:paraId="58A893CE" w14:textId="77777777" w:rsidR="007D5E5D" w:rsidRDefault="007D5E5D" w:rsidP="007D5E5D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16 Oct.1487</w:t>
      </w:r>
      <w:r>
        <w:rPr>
          <w:rFonts w:ascii="Times New Roman" w:hAnsi="Times New Roman" w:cs="Times New Roman"/>
        </w:rPr>
        <w:tab/>
        <w:t>He was on a commission to deliver Cambridge Castle gaol.</w:t>
      </w:r>
    </w:p>
    <w:p w14:paraId="563B370D" w14:textId="77777777" w:rsidR="007D5E5D" w:rsidRDefault="007D5E5D" w:rsidP="007D5E5D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(C.P.R. 1485-94 p,214)</w:t>
      </w:r>
    </w:p>
    <w:p w14:paraId="38BBD92C" w14:textId="77777777" w:rsidR="007D5E5D" w:rsidRDefault="007D5E5D" w:rsidP="007D5E5D">
      <w:pPr>
        <w:pStyle w:val="NoSpacing"/>
        <w:rPr>
          <w:rFonts w:ascii="Times New Roman" w:hAnsi="Times New Roman" w:cs="Times New Roman"/>
        </w:rPr>
      </w:pPr>
    </w:p>
    <w:p w14:paraId="19873298" w14:textId="77777777" w:rsidR="007D5E5D" w:rsidRDefault="007D5E5D" w:rsidP="007D5E5D">
      <w:pPr>
        <w:pStyle w:val="NoSpacing"/>
        <w:rPr>
          <w:rFonts w:ascii="Times New Roman" w:hAnsi="Times New Roman" w:cs="Times New Roman"/>
        </w:rPr>
      </w:pPr>
    </w:p>
    <w:p w14:paraId="72ACC13D" w14:textId="77777777" w:rsidR="007D5E5D" w:rsidRDefault="007D5E5D" w:rsidP="007D5E5D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22 March 2026</w:t>
      </w:r>
    </w:p>
    <w:p w14:paraId="20305D40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EDA8EA" w14:textId="77777777" w:rsidR="007B1269" w:rsidRDefault="007B1269" w:rsidP="00086E2C">
      <w:pPr>
        <w:spacing w:after="0" w:line="240" w:lineRule="auto"/>
      </w:pPr>
      <w:r>
        <w:separator/>
      </w:r>
    </w:p>
  </w:endnote>
  <w:endnote w:type="continuationSeparator" w:id="0">
    <w:p w14:paraId="4902D1C3" w14:textId="77777777" w:rsidR="007B1269" w:rsidRDefault="007B1269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A55B8B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F07E2E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0087FA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75442C" w14:textId="77777777" w:rsidR="007B1269" w:rsidRDefault="007B1269" w:rsidP="00086E2C">
      <w:pPr>
        <w:spacing w:after="0" w:line="240" w:lineRule="auto"/>
      </w:pPr>
      <w:r>
        <w:separator/>
      </w:r>
    </w:p>
  </w:footnote>
  <w:footnote w:type="continuationSeparator" w:id="0">
    <w:p w14:paraId="61649B0B" w14:textId="77777777" w:rsidR="007B1269" w:rsidRDefault="007B1269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128ABA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85E908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229A0E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5E5D"/>
    <w:rsid w:val="00086E2C"/>
    <w:rsid w:val="000A2E7A"/>
    <w:rsid w:val="001D1CE2"/>
    <w:rsid w:val="002244B7"/>
    <w:rsid w:val="00314D94"/>
    <w:rsid w:val="00617568"/>
    <w:rsid w:val="006E68FA"/>
    <w:rsid w:val="007B1269"/>
    <w:rsid w:val="007D5E5D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490870"/>
  <w15:chartTrackingRefBased/>
  <w15:docId w15:val="{43C185B2-11CA-4C83-B623-720D82AFBB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7D5E5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7</TotalTime>
  <Pages>1</Pages>
  <Words>21</Words>
  <Characters>111</Characters>
  <Application>Microsoft Office Word</Application>
  <DocSecurity>0</DocSecurity>
  <Lines>8</Lines>
  <Paragraphs>4</Paragraphs>
  <ScaleCrop>false</ScaleCrop>
  <Company/>
  <LinksUpToDate>false</LinksUpToDate>
  <CharactersWithSpaces>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2026-03-25T20:11:00Z</dcterms:created>
  <dcterms:modified xsi:type="dcterms:W3CDTF">2026-03-25T20:18:00Z</dcterms:modified>
</cp:coreProperties>
</file>