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8E90A" w14:textId="77777777" w:rsidR="00416B52" w:rsidRDefault="00416B52" w:rsidP="00416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BRADBRIDGE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d.1503)</w:t>
      </w:r>
    </w:p>
    <w:p w14:paraId="64110045" w14:textId="77777777" w:rsidR="00416B52" w:rsidRDefault="00416B52" w:rsidP="00416B52">
      <w:pPr>
        <w:pStyle w:val="NoSpacing"/>
        <w:rPr>
          <w:rFonts w:cs="Times New Roman"/>
          <w:szCs w:val="24"/>
        </w:rPr>
      </w:pPr>
    </w:p>
    <w:p w14:paraId="7B443686" w14:textId="77777777" w:rsidR="00416B52" w:rsidRDefault="00416B52" w:rsidP="00416B52">
      <w:pPr>
        <w:pStyle w:val="NoSpacing"/>
        <w:rPr>
          <w:rFonts w:cs="Times New Roman"/>
          <w:szCs w:val="24"/>
        </w:rPr>
      </w:pPr>
    </w:p>
    <w:p w14:paraId="02EC9C42" w14:textId="77777777" w:rsidR="00416B52" w:rsidRDefault="00416B52" w:rsidP="00416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Agnes Payne(q.v.).</w:t>
      </w:r>
    </w:p>
    <w:p w14:paraId="4A3340E8" w14:textId="77777777" w:rsidR="00416B52" w:rsidRDefault="00416B52" w:rsidP="00416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(UK and Ireland, Find A Grave Index, 1300’s – current)</w:t>
      </w:r>
    </w:p>
    <w:p w14:paraId="2B4DCF37" w14:textId="77777777" w:rsidR="00416B52" w:rsidRDefault="00416B52" w:rsidP="00416B52">
      <w:pPr>
        <w:pStyle w:val="NoSpacing"/>
        <w:rPr>
          <w:rFonts w:cs="Times New Roman"/>
          <w:szCs w:val="24"/>
        </w:rPr>
      </w:pPr>
    </w:p>
    <w:p w14:paraId="63132DAC" w14:textId="77777777" w:rsidR="00416B52" w:rsidRDefault="00416B52" w:rsidP="00416B52">
      <w:pPr>
        <w:pStyle w:val="NoSpacing"/>
        <w:rPr>
          <w:rFonts w:cs="Times New Roman"/>
          <w:szCs w:val="24"/>
        </w:rPr>
      </w:pPr>
    </w:p>
    <w:p w14:paraId="71CBFE44" w14:textId="77777777" w:rsidR="00416B52" w:rsidRDefault="00416B52" w:rsidP="00416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Nov.1503</w:t>
      </w:r>
      <w:r>
        <w:rPr>
          <w:rFonts w:cs="Times New Roman"/>
          <w:szCs w:val="24"/>
        </w:rPr>
        <w:tab/>
        <w:t xml:space="preserve">He died, and was buried in </w:t>
      </w:r>
      <w:proofErr w:type="spellStart"/>
      <w:r>
        <w:rPr>
          <w:rFonts w:cs="Times New Roman"/>
          <w:szCs w:val="24"/>
        </w:rPr>
        <w:t>Shinfold</w:t>
      </w:r>
      <w:proofErr w:type="spellEnd"/>
      <w:r>
        <w:rPr>
          <w:rFonts w:cs="Times New Roman"/>
          <w:szCs w:val="24"/>
        </w:rPr>
        <w:t>, Sussex.   (ibid.)</w:t>
      </w:r>
    </w:p>
    <w:p w14:paraId="39E66E4A" w14:textId="77777777" w:rsidR="00416B52" w:rsidRDefault="00416B52" w:rsidP="00416B52">
      <w:pPr>
        <w:pStyle w:val="NoSpacing"/>
        <w:rPr>
          <w:rFonts w:cs="Times New Roman"/>
          <w:szCs w:val="24"/>
        </w:rPr>
      </w:pPr>
    </w:p>
    <w:p w14:paraId="5821E2D3" w14:textId="77777777" w:rsidR="00416B52" w:rsidRDefault="00416B52" w:rsidP="00416B52">
      <w:pPr>
        <w:pStyle w:val="NoSpacing"/>
        <w:rPr>
          <w:rFonts w:cs="Times New Roman"/>
          <w:szCs w:val="24"/>
        </w:rPr>
      </w:pPr>
    </w:p>
    <w:p w14:paraId="27079F9B" w14:textId="77777777" w:rsidR="00416B52" w:rsidRDefault="00416B52" w:rsidP="00416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0AC397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4D425" w14:textId="77777777" w:rsidR="00416B52" w:rsidRDefault="00416B52" w:rsidP="009139A6">
      <w:r>
        <w:separator/>
      </w:r>
    </w:p>
  </w:endnote>
  <w:endnote w:type="continuationSeparator" w:id="0">
    <w:p w14:paraId="60AD581B" w14:textId="77777777" w:rsidR="00416B52" w:rsidRDefault="00416B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02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C21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86D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CA409" w14:textId="77777777" w:rsidR="00416B52" w:rsidRDefault="00416B52" w:rsidP="009139A6">
      <w:r>
        <w:separator/>
      </w:r>
    </w:p>
  </w:footnote>
  <w:footnote w:type="continuationSeparator" w:id="0">
    <w:p w14:paraId="0127D47B" w14:textId="77777777" w:rsidR="00416B52" w:rsidRDefault="00416B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E5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4A1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C67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52"/>
    <w:rsid w:val="000666E0"/>
    <w:rsid w:val="002510B7"/>
    <w:rsid w:val="00416B5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56AA3"/>
  <w15:chartTrackingRefBased/>
  <w15:docId w15:val="{0446F78C-EEC1-439C-AEC4-11FF026B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2023-12-20T13:06:00Z</dcterms:created>
  <dcterms:modified xsi:type="dcterms:W3CDTF">2023-12-20T13:06:00Z</dcterms:modified>
</cp:coreProperties>
</file>