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5D11" w14:textId="77777777" w:rsidR="00A60FBB" w:rsidRDefault="00A60FBB" w:rsidP="00A60F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BRACY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5D0BFD30" w14:textId="77777777" w:rsidR="00A60FBB" w:rsidRDefault="00A60FBB" w:rsidP="00A60FBB">
      <w:pPr>
        <w:pStyle w:val="NoSpacing"/>
        <w:rPr>
          <w:rFonts w:cs="Times New Roman"/>
          <w:szCs w:val="24"/>
        </w:rPr>
      </w:pPr>
    </w:p>
    <w:p w14:paraId="2FFCF421" w14:textId="77777777" w:rsidR="00A60FBB" w:rsidRDefault="00A60FBB" w:rsidP="00A60FBB">
      <w:pPr>
        <w:pStyle w:val="NoSpacing"/>
        <w:rPr>
          <w:rFonts w:cs="Times New Roman"/>
          <w:szCs w:val="24"/>
        </w:rPr>
      </w:pPr>
    </w:p>
    <w:p w14:paraId="162E59BA" w14:textId="77777777" w:rsidR="00A60FBB" w:rsidRDefault="00A60FBB" w:rsidP="00A60F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Dunstable, </w:t>
      </w:r>
    </w:p>
    <w:p w14:paraId="0B34EFD8" w14:textId="77777777" w:rsidR="00A60FBB" w:rsidRDefault="00A60FBB" w:rsidP="00A60F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Bedfordshire, into lands of Sir Geoffrey Lucy(q.v.).</w:t>
      </w:r>
    </w:p>
    <w:p w14:paraId="08E1D896" w14:textId="77777777" w:rsidR="00A60FBB" w:rsidRDefault="00A60FBB" w:rsidP="00A60F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52B94">
          <w:rPr>
            <w:rStyle w:val="Hyperlink"/>
            <w:rFonts w:cs="Times New Roman"/>
            <w:szCs w:val="24"/>
          </w:rPr>
          <w:t>https://inquisitionspostmortem.ac.uk/view/inquisition/18-064/</w:t>
        </w:r>
      </w:hyperlink>
      <w:r>
        <w:rPr>
          <w:rFonts w:cs="Times New Roman"/>
          <w:szCs w:val="24"/>
        </w:rPr>
        <w:t xml:space="preserve"> )</w:t>
      </w:r>
    </w:p>
    <w:p w14:paraId="5B3E9EEC" w14:textId="77777777" w:rsidR="00A60FBB" w:rsidRDefault="00A60FBB" w:rsidP="00A60FBB">
      <w:pPr>
        <w:pStyle w:val="NoSpacing"/>
        <w:rPr>
          <w:rFonts w:cs="Times New Roman"/>
          <w:szCs w:val="24"/>
        </w:rPr>
      </w:pPr>
    </w:p>
    <w:p w14:paraId="0C63B8ED" w14:textId="77777777" w:rsidR="00A60FBB" w:rsidRDefault="00A60FBB" w:rsidP="00A60FBB">
      <w:pPr>
        <w:pStyle w:val="NoSpacing"/>
        <w:rPr>
          <w:rFonts w:cs="Times New Roman"/>
          <w:szCs w:val="24"/>
        </w:rPr>
      </w:pPr>
    </w:p>
    <w:p w14:paraId="68BA12DE" w14:textId="77777777" w:rsidR="00A60FBB" w:rsidRDefault="00A60FBB" w:rsidP="00A60F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003F20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06DD7" w14:textId="77777777" w:rsidR="00A60FBB" w:rsidRDefault="00A60FBB" w:rsidP="009139A6">
      <w:r>
        <w:separator/>
      </w:r>
    </w:p>
  </w:endnote>
  <w:endnote w:type="continuationSeparator" w:id="0">
    <w:p w14:paraId="48731195" w14:textId="77777777" w:rsidR="00A60FBB" w:rsidRDefault="00A60F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6E9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18C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D23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5C31E" w14:textId="77777777" w:rsidR="00A60FBB" w:rsidRDefault="00A60FBB" w:rsidP="009139A6">
      <w:r>
        <w:separator/>
      </w:r>
    </w:p>
  </w:footnote>
  <w:footnote w:type="continuationSeparator" w:id="0">
    <w:p w14:paraId="5D239D80" w14:textId="77777777" w:rsidR="00A60FBB" w:rsidRDefault="00A60F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2A9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F72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5E1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BB"/>
    <w:rsid w:val="000666E0"/>
    <w:rsid w:val="002510B7"/>
    <w:rsid w:val="005C130B"/>
    <w:rsid w:val="00826F5C"/>
    <w:rsid w:val="009139A6"/>
    <w:rsid w:val="009448BB"/>
    <w:rsid w:val="00947624"/>
    <w:rsid w:val="00A3176C"/>
    <w:rsid w:val="00A60FB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2611"/>
  <w15:chartTrackingRefBased/>
  <w15:docId w15:val="{B7231656-C701-46FD-96D0-0BCE97D3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0F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2023-12-07T10:37:00Z</dcterms:created>
  <dcterms:modified xsi:type="dcterms:W3CDTF">2023-12-07T10:37:00Z</dcterms:modified>
</cp:coreProperties>
</file>