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2B8" w:rsidRDefault="00BD72B8" w:rsidP="00BD72B8">
      <w:pPr>
        <w:pStyle w:val="NoSpacing"/>
      </w:pPr>
      <w:r>
        <w:rPr>
          <w:u w:val="single"/>
        </w:rPr>
        <w:t>Nicholas BRACY</w:t>
      </w:r>
      <w:r>
        <w:t xml:space="preserve">       (fl.1415)</w:t>
      </w:r>
    </w:p>
    <w:p w:rsidR="00BD72B8" w:rsidRDefault="00BD72B8" w:rsidP="00BD72B8">
      <w:pPr>
        <w:pStyle w:val="NoSpacing"/>
      </w:pPr>
      <w:r>
        <w:t>Archer.</w:t>
      </w:r>
    </w:p>
    <w:p w:rsidR="00BD72B8" w:rsidRDefault="00BD72B8" w:rsidP="00BD72B8">
      <w:pPr>
        <w:pStyle w:val="NoSpacing"/>
      </w:pPr>
    </w:p>
    <w:p w:rsidR="00BD72B8" w:rsidRDefault="00BD72B8" w:rsidP="00BD72B8">
      <w:pPr>
        <w:pStyle w:val="NoSpacing"/>
      </w:pPr>
    </w:p>
    <w:p w:rsidR="00BD72B8" w:rsidRDefault="00BD72B8" w:rsidP="00BD72B8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BD72B8" w:rsidRDefault="00BD72B8" w:rsidP="00BD72B8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D72B8" w:rsidRDefault="00BD72B8" w:rsidP="00BD72B8">
      <w:pPr>
        <w:pStyle w:val="NoSpacing"/>
      </w:pPr>
    </w:p>
    <w:p w:rsidR="00BD72B8" w:rsidRDefault="00BD72B8" w:rsidP="00BD72B8">
      <w:pPr>
        <w:pStyle w:val="NoSpacing"/>
      </w:pPr>
    </w:p>
    <w:p w:rsidR="00BD72B8" w:rsidRDefault="00BD72B8" w:rsidP="00BD72B8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2B8" w:rsidRDefault="00BD72B8" w:rsidP="00920DE3">
      <w:pPr>
        <w:spacing w:after="0" w:line="240" w:lineRule="auto"/>
      </w:pPr>
      <w:r>
        <w:separator/>
      </w:r>
    </w:p>
  </w:endnote>
  <w:endnote w:type="continuationSeparator" w:id="0">
    <w:p w:rsidR="00BD72B8" w:rsidRDefault="00BD72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2B8" w:rsidRDefault="00BD72B8" w:rsidP="00920DE3">
      <w:pPr>
        <w:spacing w:after="0" w:line="240" w:lineRule="auto"/>
      </w:pPr>
      <w:r>
        <w:separator/>
      </w:r>
    </w:p>
  </w:footnote>
  <w:footnote w:type="continuationSeparator" w:id="0">
    <w:p w:rsidR="00BD72B8" w:rsidRDefault="00BD72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B8"/>
    <w:rsid w:val="00120749"/>
    <w:rsid w:val="00624CAE"/>
    <w:rsid w:val="00920DE3"/>
    <w:rsid w:val="00BD72B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72B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72B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2015-07-06T21:18:00Z</dcterms:created>
  <dcterms:modified xsi:type="dcterms:W3CDTF">2015-07-06T21:18:00Z</dcterms:modified>
</cp:coreProperties>
</file>