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414B4" w14:textId="77777777" w:rsidR="00E53A75" w:rsidRDefault="00E53A75" w:rsidP="00E53A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BRACY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fl.1439)</w:t>
      </w:r>
    </w:p>
    <w:p w14:paraId="72CB0BEA" w14:textId="49BAB55B" w:rsidR="00E53A75" w:rsidRDefault="00E53A75" w:rsidP="00E53A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r>
        <w:rPr>
          <w:rFonts w:cs="Times New Roman"/>
          <w:szCs w:val="24"/>
        </w:rPr>
        <w:t>Chandler.</w:t>
      </w:r>
    </w:p>
    <w:p w14:paraId="7294F7A2" w14:textId="77777777" w:rsidR="00E53A75" w:rsidRDefault="00E53A75" w:rsidP="00E53A75">
      <w:pPr>
        <w:pStyle w:val="NoSpacing"/>
        <w:rPr>
          <w:rFonts w:cs="Times New Roman"/>
          <w:szCs w:val="24"/>
        </w:rPr>
      </w:pPr>
    </w:p>
    <w:p w14:paraId="57ECE3C8" w14:textId="77777777" w:rsidR="00E53A75" w:rsidRDefault="00E53A75" w:rsidP="00E53A75">
      <w:pPr>
        <w:pStyle w:val="NoSpacing"/>
        <w:rPr>
          <w:rFonts w:cs="Times New Roman"/>
          <w:szCs w:val="24"/>
        </w:rPr>
      </w:pPr>
    </w:p>
    <w:p w14:paraId="35EB5915" w14:textId="77777777" w:rsidR="00E53A75" w:rsidRDefault="00E53A75" w:rsidP="00E53A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Oct.1439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Awmener</w:t>
      </w:r>
      <w:proofErr w:type="spellEnd"/>
      <w:r>
        <w:rPr>
          <w:rFonts w:cs="Times New Roman"/>
          <w:szCs w:val="24"/>
        </w:rPr>
        <w:t xml:space="preserve"> of London, fishmonger(q.v.), gifted his goods and </w:t>
      </w:r>
      <w:proofErr w:type="gramStart"/>
      <w:r>
        <w:rPr>
          <w:rFonts w:cs="Times New Roman"/>
          <w:szCs w:val="24"/>
        </w:rPr>
        <w:t>chattels</w:t>
      </w:r>
      <w:proofErr w:type="gramEnd"/>
    </w:p>
    <w:p w14:paraId="20C543E9" w14:textId="607FA47E" w:rsidR="00E53A75" w:rsidRDefault="00E53A75" w:rsidP="00E53A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to him and </w:t>
      </w:r>
      <w:r>
        <w:rPr>
          <w:rFonts w:cs="Times New Roman"/>
          <w:szCs w:val="24"/>
        </w:rPr>
        <w:t>Nicholas Yeo</w:t>
      </w:r>
      <w:r>
        <w:rPr>
          <w:rFonts w:cs="Times New Roman"/>
          <w:szCs w:val="24"/>
        </w:rPr>
        <w:t xml:space="preserve">, of London, </w:t>
      </w:r>
      <w:r>
        <w:rPr>
          <w:rFonts w:cs="Times New Roman"/>
          <w:szCs w:val="24"/>
        </w:rPr>
        <w:t>draper</w:t>
      </w:r>
      <w:r>
        <w:rPr>
          <w:rFonts w:cs="Times New Roman"/>
          <w:szCs w:val="24"/>
        </w:rPr>
        <w:t>(q.v.).</w:t>
      </w:r>
    </w:p>
    <w:p w14:paraId="4ACB0DD9" w14:textId="77777777" w:rsidR="00E53A75" w:rsidRDefault="00E53A75" w:rsidP="00E53A75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162)</w:t>
      </w:r>
    </w:p>
    <w:p w14:paraId="6ADF0D41" w14:textId="77777777" w:rsidR="00E53A75" w:rsidRDefault="00E53A75" w:rsidP="00E53A75">
      <w:pPr>
        <w:pStyle w:val="NoSpacing"/>
        <w:rPr>
          <w:rFonts w:cs="Times New Roman"/>
          <w:szCs w:val="24"/>
        </w:rPr>
      </w:pPr>
    </w:p>
    <w:p w14:paraId="0A0C6523" w14:textId="77777777" w:rsidR="00E53A75" w:rsidRDefault="00E53A75" w:rsidP="00E53A75">
      <w:pPr>
        <w:pStyle w:val="NoSpacing"/>
        <w:rPr>
          <w:rFonts w:cs="Times New Roman"/>
          <w:szCs w:val="24"/>
        </w:rPr>
      </w:pPr>
    </w:p>
    <w:p w14:paraId="1890A032" w14:textId="77777777" w:rsidR="00E53A75" w:rsidRDefault="00E53A75" w:rsidP="00E53A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April 2023</w:t>
      </w:r>
    </w:p>
    <w:p w14:paraId="4FA3C620" w14:textId="7F5E65A4" w:rsidR="00E53A75" w:rsidRPr="00E53A75" w:rsidRDefault="00E53A75" w:rsidP="002C6824">
      <w:pPr>
        <w:pStyle w:val="NoSpacing"/>
        <w:rPr>
          <w:rFonts w:cs="Times New Roman"/>
          <w:szCs w:val="24"/>
        </w:rPr>
      </w:pPr>
    </w:p>
    <w:sectPr w:rsidR="00E53A75" w:rsidRPr="00E53A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57DBE" w14:textId="77777777" w:rsidR="002C6824" w:rsidRDefault="002C6824" w:rsidP="009139A6">
      <w:r>
        <w:separator/>
      </w:r>
    </w:p>
  </w:endnote>
  <w:endnote w:type="continuationSeparator" w:id="0">
    <w:p w14:paraId="0AA1CF54" w14:textId="77777777" w:rsidR="002C6824" w:rsidRDefault="002C68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A32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5EA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4A5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DC2A2" w14:textId="77777777" w:rsidR="002C6824" w:rsidRDefault="002C6824" w:rsidP="009139A6">
      <w:r>
        <w:separator/>
      </w:r>
    </w:p>
  </w:footnote>
  <w:footnote w:type="continuationSeparator" w:id="0">
    <w:p w14:paraId="03707CC9" w14:textId="77777777" w:rsidR="002C6824" w:rsidRDefault="002C68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863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72D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13E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824"/>
    <w:rsid w:val="000666E0"/>
    <w:rsid w:val="002510B7"/>
    <w:rsid w:val="002C682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53A7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0A6AD"/>
  <w15:chartTrackingRefBased/>
  <w15:docId w15:val="{573ECEE4-416A-47A6-ADFA-52D82A99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14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2023-04-15T20:56:00Z</dcterms:created>
  <dcterms:modified xsi:type="dcterms:W3CDTF">2023-04-15T21:13:00Z</dcterms:modified>
</cp:coreProperties>
</file>