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0C3DC" w14:textId="77777777" w:rsidR="0012494B" w:rsidRDefault="0012494B" w:rsidP="0012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BRACY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2496CE60" w14:textId="77777777" w:rsidR="0012494B" w:rsidRDefault="0012494B" w:rsidP="0012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487811AA" w14:textId="77777777" w:rsidR="0012494B" w:rsidRDefault="0012494B" w:rsidP="0012494B">
      <w:pPr>
        <w:pStyle w:val="NoSpacing"/>
        <w:rPr>
          <w:rFonts w:cs="Times New Roman"/>
          <w:szCs w:val="24"/>
        </w:rPr>
      </w:pPr>
    </w:p>
    <w:p w14:paraId="414A89F7" w14:textId="77777777" w:rsidR="0012494B" w:rsidRDefault="0012494B" w:rsidP="0012494B">
      <w:pPr>
        <w:pStyle w:val="NoSpacing"/>
        <w:rPr>
          <w:rFonts w:cs="Times New Roman"/>
          <w:szCs w:val="24"/>
        </w:rPr>
      </w:pPr>
    </w:p>
    <w:p w14:paraId="639B8F16" w14:textId="77777777" w:rsidR="0012494B" w:rsidRDefault="0012494B" w:rsidP="0012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Jan.1440</w:t>
      </w:r>
      <w:r>
        <w:rPr>
          <w:rFonts w:cs="Times New Roman"/>
          <w:szCs w:val="24"/>
        </w:rPr>
        <w:tab/>
        <w:t xml:space="preserve">He was a witness when Adam </w:t>
      </w:r>
      <w:proofErr w:type="spellStart"/>
      <w:r>
        <w:rPr>
          <w:rFonts w:cs="Times New Roman"/>
          <w:szCs w:val="24"/>
        </w:rPr>
        <w:t>Semy</w:t>
      </w:r>
      <w:proofErr w:type="spellEnd"/>
      <w:r>
        <w:rPr>
          <w:rFonts w:cs="Times New Roman"/>
          <w:szCs w:val="24"/>
        </w:rPr>
        <w:t xml:space="preserve"> of London(q.v.) gifted his goods and</w:t>
      </w:r>
    </w:p>
    <w:p w14:paraId="61CD2E55" w14:textId="77777777" w:rsidR="0012494B" w:rsidRDefault="0012494B" w:rsidP="0012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chattels to John Carpenter of London, clerk(q.v.).</w:t>
      </w:r>
    </w:p>
    <w:p w14:paraId="17776FF0" w14:textId="77777777" w:rsidR="0012494B" w:rsidRDefault="0012494B" w:rsidP="0012494B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163)</w:t>
      </w:r>
    </w:p>
    <w:p w14:paraId="5C0E03BB" w14:textId="77777777" w:rsidR="0012494B" w:rsidRDefault="0012494B" w:rsidP="0012494B">
      <w:pPr>
        <w:pStyle w:val="NoSpacing"/>
        <w:rPr>
          <w:rFonts w:cs="Times New Roman"/>
          <w:szCs w:val="24"/>
        </w:rPr>
      </w:pPr>
    </w:p>
    <w:p w14:paraId="20B209F5" w14:textId="77777777" w:rsidR="0012494B" w:rsidRDefault="0012494B" w:rsidP="0012494B">
      <w:pPr>
        <w:pStyle w:val="NoSpacing"/>
        <w:rPr>
          <w:rFonts w:cs="Times New Roman"/>
          <w:szCs w:val="24"/>
        </w:rPr>
      </w:pPr>
    </w:p>
    <w:p w14:paraId="6934BA7E" w14:textId="77777777" w:rsidR="0012494B" w:rsidRDefault="0012494B" w:rsidP="0012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45A7D6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71D6B" w14:textId="77777777" w:rsidR="0012494B" w:rsidRDefault="0012494B" w:rsidP="009139A6">
      <w:r>
        <w:separator/>
      </w:r>
    </w:p>
  </w:endnote>
  <w:endnote w:type="continuationSeparator" w:id="0">
    <w:p w14:paraId="35032EC6" w14:textId="77777777" w:rsidR="0012494B" w:rsidRDefault="001249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20E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AEB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840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6E2E3" w14:textId="77777777" w:rsidR="0012494B" w:rsidRDefault="0012494B" w:rsidP="009139A6">
      <w:r>
        <w:separator/>
      </w:r>
    </w:p>
  </w:footnote>
  <w:footnote w:type="continuationSeparator" w:id="0">
    <w:p w14:paraId="19C75EED" w14:textId="77777777" w:rsidR="0012494B" w:rsidRDefault="001249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F2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188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38F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4B"/>
    <w:rsid w:val="000666E0"/>
    <w:rsid w:val="0012494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35622"/>
  <w15:chartTrackingRefBased/>
  <w15:docId w15:val="{A5EAA259-CA67-4084-ABED-950C22CC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2023-04-29T18:09:00Z</dcterms:created>
  <dcterms:modified xsi:type="dcterms:W3CDTF">2023-04-29T18:10:00Z</dcterms:modified>
</cp:coreProperties>
</file>