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187D3" w14:textId="77777777" w:rsidR="00B63F43" w:rsidRDefault="00B63F43" w:rsidP="00B63F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BRACY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4DE478C7" w14:textId="77777777" w:rsidR="00B63F43" w:rsidRDefault="00B63F43" w:rsidP="00B63F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Broad Street Ward, London.</w:t>
      </w:r>
    </w:p>
    <w:p w14:paraId="50FA3CF0" w14:textId="77777777" w:rsidR="00B63F43" w:rsidRDefault="00B63F43" w:rsidP="00B63F43">
      <w:pPr>
        <w:pStyle w:val="NoSpacing"/>
        <w:rPr>
          <w:rFonts w:eastAsia="Times New Roman" w:cs="Times New Roman"/>
          <w:szCs w:val="24"/>
        </w:rPr>
      </w:pPr>
    </w:p>
    <w:p w14:paraId="2B00AA71" w14:textId="77777777" w:rsidR="00B63F43" w:rsidRDefault="00B63F43" w:rsidP="00B63F43">
      <w:pPr>
        <w:pStyle w:val="NoSpacing"/>
        <w:rPr>
          <w:rFonts w:eastAsia="Times New Roman" w:cs="Times New Roman"/>
          <w:szCs w:val="24"/>
        </w:rPr>
      </w:pPr>
    </w:p>
    <w:p w14:paraId="53977011" w14:textId="77777777" w:rsidR="00B63F43" w:rsidRDefault="00B63F43" w:rsidP="00B63F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a Constable.</w:t>
      </w:r>
    </w:p>
    <w:p w14:paraId="73B30CCC" w14:textId="77777777" w:rsidR="00B63F43" w:rsidRDefault="00B63F43" w:rsidP="00B63F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36FED908" w14:textId="77777777" w:rsidR="00B63F43" w:rsidRDefault="00B63F43" w:rsidP="00B63F4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p.546)</w:t>
      </w:r>
    </w:p>
    <w:p w14:paraId="69D8E989" w14:textId="77777777" w:rsidR="00B63F43" w:rsidRDefault="00B63F43" w:rsidP="00B63F43">
      <w:pPr>
        <w:pStyle w:val="NoSpacing"/>
        <w:rPr>
          <w:rFonts w:eastAsia="Times New Roman" w:cs="Times New Roman"/>
          <w:szCs w:val="24"/>
        </w:rPr>
      </w:pPr>
    </w:p>
    <w:p w14:paraId="4184209C" w14:textId="77777777" w:rsidR="00B63F43" w:rsidRDefault="00B63F43" w:rsidP="00B63F43">
      <w:pPr>
        <w:pStyle w:val="NoSpacing"/>
        <w:rPr>
          <w:rFonts w:eastAsia="Times New Roman" w:cs="Times New Roman"/>
          <w:szCs w:val="24"/>
        </w:rPr>
      </w:pPr>
    </w:p>
    <w:p w14:paraId="04E3D379" w14:textId="77777777" w:rsidR="00B63F43" w:rsidRDefault="00B63F43" w:rsidP="00B63F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April 2023</w:t>
      </w:r>
    </w:p>
    <w:p w14:paraId="0F5D3F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46670" w14:textId="77777777" w:rsidR="00B63F43" w:rsidRDefault="00B63F43" w:rsidP="009139A6">
      <w:r>
        <w:separator/>
      </w:r>
    </w:p>
  </w:endnote>
  <w:endnote w:type="continuationSeparator" w:id="0">
    <w:p w14:paraId="31D84468" w14:textId="77777777" w:rsidR="00B63F43" w:rsidRDefault="00B63F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194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8D3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95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8DE28" w14:textId="77777777" w:rsidR="00B63F43" w:rsidRDefault="00B63F43" w:rsidP="009139A6">
      <w:r>
        <w:separator/>
      </w:r>
    </w:p>
  </w:footnote>
  <w:footnote w:type="continuationSeparator" w:id="0">
    <w:p w14:paraId="14E22906" w14:textId="77777777" w:rsidR="00B63F43" w:rsidRDefault="00B63F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28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150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7A3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4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3F4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17571"/>
  <w15:chartTrackingRefBased/>
  <w15:docId w15:val="{5D550928-BAA3-4169-B939-7735D241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2023-04-29T20:56:00Z</dcterms:created>
  <dcterms:modified xsi:type="dcterms:W3CDTF">2023-04-29T20:57:00Z</dcterms:modified>
</cp:coreProperties>
</file>