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CC606" w14:textId="77777777" w:rsidR="00A055E1" w:rsidRDefault="00A055E1" w:rsidP="00A055E1">
      <w:pPr>
        <w:pStyle w:val="NoSpacing"/>
      </w:pPr>
      <w:r>
        <w:rPr>
          <w:u w:val="single"/>
        </w:rPr>
        <w:t>John BRACY</w:t>
      </w:r>
      <w:r>
        <w:t xml:space="preserve">        (fl.1471)</w:t>
      </w:r>
    </w:p>
    <w:p w14:paraId="32558B07" w14:textId="77777777" w:rsidR="00A055E1" w:rsidRDefault="00A055E1" w:rsidP="00A055E1">
      <w:pPr>
        <w:pStyle w:val="NoSpacing"/>
      </w:pPr>
      <w:r>
        <w:t xml:space="preserve">Abbot of </w:t>
      </w:r>
      <w:proofErr w:type="spellStart"/>
      <w:r>
        <w:t>Mochelney</w:t>
      </w:r>
      <w:proofErr w:type="spellEnd"/>
      <w:r>
        <w:t>.</w:t>
      </w:r>
    </w:p>
    <w:p w14:paraId="16C363E3" w14:textId="77777777" w:rsidR="00A055E1" w:rsidRDefault="00A055E1" w:rsidP="00A055E1">
      <w:pPr>
        <w:pStyle w:val="NoSpacing"/>
      </w:pPr>
    </w:p>
    <w:p w14:paraId="60DBB4DC" w14:textId="77777777" w:rsidR="00A055E1" w:rsidRDefault="00A055E1" w:rsidP="00A055E1">
      <w:pPr>
        <w:pStyle w:val="NoSpacing"/>
      </w:pPr>
    </w:p>
    <w:p w14:paraId="67B63B01" w14:textId="77777777" w:rsidR="00A055E1" w:rsidRDefault="00A055E1" w:rsidP="00A055E1">
      <w:pPr>
        <w:pStyle w:val="NoSpacing"/>
      </w:pPr>
      <w:r>
        <w:t xml:space="preserve">  7 Apr.1471</w:t>
      </w:r>
      <w:r>
        <w:tab/>
        <w:t>Recently elected Abbot.      (C.P.R. 1467-77 p.241)</w:t>
      </w:r>
    </w:p>
    <w:p w14:paraId="55028275" w14:textId="77777777" w:rsidR="00A055E1" w:rsidRDefault="00A055E1" w:rsidP="00A055E1">
      <w:pPr>
        <w:pStyle w:val="NoSpacing"/>
      </w:pPr>
    </w:p>
    <w:p w14:paraId="5C53AE53" w14:textId="77777777" w:rsidR="00A055E1" w:rsidRDefault="00A055E1" w:rsidP="00A055E1">
      <w:pPr>
        <w:pStyle w:val="NoSpacing"/>
      </w:pPr>
    </w:p>
    <w:p w14:paraId="11538E9B" w14:textId="77777777" w:rsidR="00A055E1" w:rsidRDefault="00A055E1" w:rsidP="00A055E1">
      <w:pPr>
        <w:pStyle w:val="NoSpacing"/>
      </w:pPr>
      <w:r>
        <w:t>7 March 2026</w:t>
      </w:r>
    </w:p>
    <w:p w14:paraId="1D3D0C4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6374F" w14:textId="77777777" w:rsidR="006D18B3" w:rsidRDefault="006D18B3" w:rsidP="00086E2C">
      <w:pPr>
        <w:spacing w:after="0" w:line="240" w:lineRule="auto"/>
      </w:pPr>
      <w:r>
        <w:separator/>
      </w:r>
    </w:p>
  </w:endnote>
  <w:endnote w:type="continuationSeparator" w:id="0">
    <w:p w14:paraId="3B8527BD" w14:textId="77777777" w:rsidR="006D18B3" w:rsidRDefault="006D18B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86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8B4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130A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E2131" w14:textId="77777777" w:rsidR="006D18B3" w:rsidRDefault="006D18B3" w:rsidP="00086E2C">
      <w:pPr>
        <w:spacing w:after="0" w:line="240" w:lineRule="auto"/>
      </w:pPr>
      <w:r>
        <w:separator/>
      </w:r>
    </w:p>
  </w:footnote>
  <w:footnote w:type="continuationSeparator" w:id="0">
    <w:p w14:paraId="719F226F" w14:textId="77777777" w:rsidR="006D18B3" w:rsidRDefault="006D18B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F22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F149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C4BD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5E1"/>
    <w:rsid w:val="00086E2C"/>
    <w:rsid w:val="000A2E7A"/>
    <w:rsid w:val="002244B7"/>
    <w:rsid w:val="00314D94"/>
    <w:rsid w:val="00560945"/>
    <w:rsid w:val="00617568"/>
    <w:rsid w:val="006D18B3"/>
    <w:rsid w:val="006E68FA"/>
    <w:rsid w:val="00A055E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6D7D4"/>
  <w15:chartTrackingRefBased/>
  <w15:docId w15:val="{E8030DF2-8ECB-48FA-8841-6DB64EDB9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055E1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21</Words>
  <Characters>110</Characters>
  <Application>Microsoft Office Word</Application>
  <DocSecurity>0</DocSecurity>
  <Lines>5</Lines>
  <Paragraphs>3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2026-03-11T21:05:00Z</dcterms:created>
  <dcterms:modified xsi:type="dcterms:W3CDTF">2026-03-11T21:06:00Z</dcterms:modified>
</cp:coreProperties>
</file>