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62AD1" w14:textId="5C918BEB" w:rsidR="00AE7ECF" w:rsidRDefault="00AE7ECF" w:rsidP="006222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BRACY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fl.1489)</w:t>
      </w:r>
    </w:p>
    <w:p w14:paraId="56B1A497" w14:textId="7804161C" w:rsidR="00AE7ECF" w:rsidRDefault="00AE7ECF" w:rsidP="006222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D12788" w14:textId="25E673E2" w:rsidR="00AE7ECF" w:rsidRDefault="00AE7ECF" w:rsidP="006222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F87906" w14:textId="55C178C8" w:rsidR="00AE7ECF" w:rsidRDefault="00AE7ECF" w:rsidP="006222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Mar.1489</w:t>
      </w:r>
      <w:r>
        <w:rPr>
          <w:rFonts w:ascii="Times New Roman" w:hAnsi="Times New Roman" w:cs="Times New Roman"/>
          <w:sz w:val="24"/>
          <w:szCs w:val="24"/>
        </w:rPr>
        <w:tab/>
        <w:t>He became Vicar of Clifton, Herefordshire.</w:t>
      </w:r>
    </w:p>
    <w:p w14:paraId="772D6D9B" w14:textId="77777777" w:rsidR="00AE7ECF" w:rsidRDefault="00AE7ECF" w:rsidP="00AE7E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D7251">
          <w:rPr>
            <w:rStyle w:val="Hyperlink"/>
            <w:rFonts w:ascii="Times New Roman" w:hAnsi="Times New Roman" w:cs="Times New Roman"/>
            <w:sz w:val="24"/>
            <w:szCs w:val="24"/>
          </w:rPr>
          <w:t>www.melocki.org.uk/diocese/Clifton.html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A4366AC" w14:textId="570D35A0" w:rsidR="00AE7ECF" w:rsidRDefault="00AE7ECF" w:rsidP="006222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CF267D" w14:textId="16045F22" w:rsidR="00AE7ECF" w:rsidRDefault="00AE7ECF" w:rsidP="006222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C24709" w14:textId="3610C935" w:rsidR="00AE7ECF" w:rsidRPr="00AE7ECF" w:rsidRDefault="00AE7ECF" w:rsidP="006222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March 2022</w:t>
      </w:r>
    </w:p>
    <w:p w14:paraId="483AAAC0" w14:textId="6F4E7CCD" w:rsidR="006222B0" w:rsidRPr="006E58DC" w:rsidRDefault="006222B0" w:rsidP="00B25A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700123" w14:textId="6D7C937D" w:rsidR="00B236EF" w:rsidRPr="00B236EF" w:rsidRDefault="00B236EF" w:rsidP="008907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800F65" w14:textId="742DB565" w:rsidR="00890795" w:rsidRPr="00890795" w:rsidRDefault="0089079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890795" w:rsidRPr="008907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743A7" w14:textId="77777777" w:rsidR="00382911" w:rsidRDefault="00382911" w:rsidP="009139A6">
      <w:r>
        <w:separator/>
      </w:r>
    </w:p>
  </w:endnote>
  <w:endnote w:type="continuationSeparator" w:id="0">
    <w:p w14:paraId="679CD1AB" w14:textId="77777777" w:rsidR="00382911" w:rsidRDefault="003829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AA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0A19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BB52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44FF3" w14:textId="77777777" w:rsidR="00382911" w:rsidRDefault="00382911" w:rsidP="009139A6">
      <w:r>
        <w:separator/>
      </w:r>
    </w:p>
  </w:footnote>
  <w:footnote w:type="continuationSeparator" w:id="0">
    <w:p w14:paraId="44490277" w14:textId="77777777" w:rsidR="00382911" w:rsidRDefault="003829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FAF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7659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605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911"/>
    <w:rsid w:val="000666E0"/>
    <w:rsid w:val="000B6C18"/>
    <w:rsid w:val="002510B7"/>
    <w:rsid w:val="00382911"/>
    <w:rsid w:val="005C130B"/>
    <w:rsid w:val="006222B0"/>
    <w:rsid w:val="006E58DC"/>
    <w:rsid w:val="00711E7D"/>
    <w:rsid w:val="00826F5C"/>
    <w:rsid w:val="00890795"/>
    <w:rsid w:val="009139A6"/>
    <w:rsid w:val="009448BB"/>
    <w:rsid w:val="00A3176C"/>
    <w:rsid w:val="00AB1B97"/>
    <w:rsid w:val="00AE65F8"/>
    <w:rsid w:val="00AE7ECF"/>
    <w:rsid w:val="00B236EF"/>
    <w:rsid w:val="00B25A10"/>
    <w:rsid w:val="00BA00AB"/>
    <w:rsid w:val="00BE6426"/>
    <w:rsid w:val="00C02204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7B92A"/>
  <w15:chartTrackingRefBased/>
  <w15:docId w15:val="{3CFEBB47-FD4D-47D7-9283-CF611901E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829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29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Clifton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60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2022-03-24T20:05:00Z</dcterms:created>
  <dcterms:modified xsi:type="dcterms:W3CDTF">2022-03-24T21:12:00Z</dcterms:modified>
</cp:coreProperties>
</file>