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980C7" w14:textId="2918C2A0" w:rsidR="00535155" w:rsidRDefault="00535155" w:rsidP="0053515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Agnes BRACY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fl.1467)</w:t>
      </w:r>
    </w:p>
    <w:p w14:paraId="35EF3C22" w14:textId="695CBAE8" w:rsidR="00535155" w:rsidRDefault="00535155" w:rsidP="0053515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</w:t>
      </w:r>
    </w:p>
    <w:p w14:paraId="257B4B52" w14:textId="060557FE" w:rsidR="00535155" w:rsidRDefault="00535155" w:rsidP="00535155">
      <w:pPr>
        <w:pStyle w:val="NoSpacing"/>
        <w:rPr>
          <w:rFonts w:eastAsia="Times New Roman" w:cs="Times New Roman"/>
          <w:szCs w:val="24"/>
        </w:rPr>
      </w:pPr>
    </w:p>
    <w:p w14:paraId="160D5E87" w14:textId="19F01DD0" w:rsidR="00535155" w:rsidRDefault="00535155" w:rsidP="00535155">
      <w:pPr>
        <w:pStyle w:val="NoSpacing"/>
        <w:rPr>
          <w:rFonts w:eastAsia="Times New Roman" w:cs="Times New Roman"/>
          <w:szCs w:val="24"/>
        </w:rPr>
      </w:pPr>
    </w:p>
    <w:p w14:paraId="2BB473F4" w14:textId="09F9FD17" w:rsidR="00535155" w:rsidRDefault="00535155" w:rsidP="0053515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= John, chandler(q.v.).</w:t>
      </w:r>
    </w:p>
    <w:p w14:paraId="34775625" w14:textId="77777777" w:rsidR="00535155" w:rsidRDefault="00535155" w:rsidP="0053515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proofErr w:type="gramStart"/>
      <w:r>
        <w:rPr>
          <w:rFonts w:eastAsia="Times New Roman" w:cs="Times New Roman"/>
          <w:szCs w:val="24"/>
        </w:rPr>
        <w:t>vol.I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published by the Cutlers’ Company 1916 p.162)</w:t>
      </w:r>
    </w:p>
    <w:p w14:paraId="566F0D2F" w14:textId="7C0B3B18" w:rsidR="00535155" w:rsidRDefault="00535155" w:rsidP="00535155">
      <w:pPr>
        <w:pStyle w:val="NoSpacing"/>
        <w:rPr>
          <w:rFonts w:eastAsia="Times New Roman" w:cs="Times New Roman"/>
          <w:szCs w:val="24"/>
        </w:rPr>
      </w:pPr>
    </w:p>
    <w:p w14:paraId="55E6FF61" w14:textId="19E0093A" w:rsidR="00535155" w:rsidRDefault="00535155" w:rsidP="00535155">
      <w:pPr>
        <w:pStyle w:val="NoSpacing"/>
        <w:rPr>
          <w:rFonts w:eastAsia="Times New Roman" w:cs="Times New Roman"/>
          <w:szCs w:val="24"/>
        </w:rPr>
      </w:pPr>
    </w:p>
    <w:p w14:paraId="42CEB982" w14:textId="185D854F" w:rsidR="00535155" w:rsidRDefault="00535155" w:rsidP="0053515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Jun. 1467</w:t>
      </w:r>
      <w:r>
        <w:rPr>
          <w:rFonts w:eastAsia="Times New Roman" w:cs="Times New Roman"/>
          <w:szCs w:val="24"/>
        </w:rPr>
        <w:tab/>
        <w:t xml:space="preserve">John bequeathed her tenements in </w:t>
      </w:r>
      <w:proofErr w:type="spellStart"/>
      <w:proofErr w:type="gramStart"/>
      <w:r>
        <w:rPr>
          <w:rFonts w:eastAsia="Times New Roman" w:cs="Times New Roman"/>
          <w:szCs w:val="24"/>
        </w:rPr>
        <w:t>St.Michael’s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parish.   (ibid.)</w:t>
      </w:r>
    </w:p>
    <w:p w14:paraId="56CFEC1C" w14:textId="01A1C1CC" w:rsidR="00535155" w:rsidRDefault="00535155" w:rsidP="00535155">
      <w:pPr>
        <w:pStyle w:val="NoSpacing"/>
        <w:rPr>
          <w:rFonts w:eastAsia="Times New Roman" w:cs="Times New Roman"/>
          <w:szCs w:val="24"/>
        </w:rPr>
      </w:pPr>
    </w:p>
    <w:p w14:paraId="3594577F" w14:textId="16ED794F" w:rsidR="00535155" w:rsidRDefault="00535155" w:rsidP="00535155">
      <w:pPr>
        <w:pStyle w:val="NoSpacing"/>
        <w:rPr>
          <w:rFonts w:eastAsia="Times New Roman" w:cs="Times New Roman"/>
          <w:szCs w:val="24"/>
        </w:rPr>
      </w:pPr>
    </w:p>
    <w:p w14:paraId="2F53864B" w14:textId="22ED7C3A" w:rsidR="00535155" w:rsidRPr="00535155" w:rsidRDefault="00535155" w:rsidP="0053515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November 2022</w:t>
      </w:r>
    </w:p>
    <w:p w14:paraId="350AEC7D" w14:textId="77777777" w:rsidR="00535155" w:rsidRPr="00535155" w:rsidRDefault="00535155" w:rsidP="009139A6">
      <w:pPr>
        <w:pStyle w:val="NoSpacing"/>
        <w:rPr>
          <w:rFonts w:cs="Times New Roman"/>
          <w:szCs w:val="24"/>
        </w:rPr>
      </w:pPr>
    </w:p>
    <w:sectPr w:rsidR="00535155" w:rsidRPr="005351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1CE7C" w14:textId="77777777" w:rsidR="00B540BD" w:rsidRDefault="00B540BD" w:rsidP="009139A6">
      <w:r>
        <w:separator/>
      </w:r>
    </w:p>
  </w:endnote>
  <w:endnote w:type="continuationSeparator" w:id="0">
    <w:p w14:paraId="4A41B6A0" w14:textId="77777777" w:rsidR="00B540BD" w:rsidRDefault="00B540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E83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BFB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DA9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66884" w14:textId="77777777" w:rsidR="00B540BD" w:rsidRDefault="00B540BD" w:rsidP="009139A6">
      <w:r>
        <w:separator/>
      </w:r>
    </w:p>
  </w:footnote>
  <w:footnote w:type="continuationSeparator" w:id="0">
    <w:p w14:paraId="4A214785" w14:textId="77777777" w:rsidR="00B540BD" w:rsidRDefault="00B540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426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187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52C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0BD"/>
    <w:rsid w:val="000666E0"/>
    <w:rsid w:val="002510B7"/>
    <w:rsid w:val="0048295C"/>
    <w:rsid w:val="00535155"/>
    <w:rsid w:val="005C130B"/>
    <w:rsid w:val="00826F5C"/>
    <w:rsid w:val="009139A6"/>
    <w:rsid w:val="009448BB"/>
    <w:rsid w:val="00947624"/>
    <w:rsid w:val="00A3176C"/>
    <w:rsid w:val="00AE65F8"/>
    <w:rsid w:val="00B540BD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004A5"/>
  <w15:chartTrackingRefBased/>
  <w15:docId w15:val="{91EE2657-A2A1-4553-A879-183A12566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128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2022-11-28T11:32:00Z</dcterms:created>
  <dcterms:modified xsi:type="dcterms:W3CDTF">2022-11-28T13:40:00Z</dcterms:modified>
</cp:coreProperties>
</file>