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ACC" w:rsidRPr="00E77870" w:rsidRDefault="00B11ACC" w:rsidP="00B11A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BRACKENBURY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79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B11ACC" w:rsidRDefault="00B11ACC" w:rsidP="00B11A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9E5C5D">
        <w:rPr>
          <w:rFonts w:ascii="Times New Roman" w:hAnsi="Times New Roman" w:cs="Times New Roman"/>
          <w:noProof/>
          <w:sz w:val="24"/>
          <w:szCs w:val="24"/>
        </w:rPr>
        <w:t>Armiger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11ACC" w:rsidRDefault="00B11ACC" w:rsidP="00B11A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1ACC" w:rsidRDefault="00B11ACC" w:rsidP="00B11A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1ACC" w:rsidRDefault="00B11ACC" w:rsidP="00B11A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9E5C5D">
        <w:rPr>
          <w:rFonts w:ascii="Times New Roman" w:hAnsi="Times New Roman" w:cs="Times New Roman"/>
          <w:noProof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11ACC" w:rsidRDefault="00B11ACC" w:rsidP="00B11A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1ACC" w:rsidRDefault="00B11ACC" w:rsidP="00B11A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1ACC" w:rsidRDefault="00B11ACC" w:rsidP="00B11A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2014</w:t>
      </w:r>
    </w:p>
    <w:p w:rsidR="006B2F86" w:rsidRPr="00E71FC3" w:rsidRDefault="00B11AC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ACC" w:rsidRDefault="00B11ACC" w:rsidP="00E71FC3">
      <w:pPr>
        <w:spacing w:after="0" w:line="240" w:lineRule="auto"/>
      </w:pPr>
      <w:r>
        <w:separator/>
      </w:r>
    </w:p>
  </w:endnote>
  <w:endnote w:type="continuationSeparator" w:id="0">
    <w:p w:rsidR="00B11ACC" w:rsidRDefault="00B11A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ACC" w:rsidRDefault="00B11ACC" w:rsidP="00E71FC3">
      <w:pPr>
        <w:spacing w:after="0" w:line="240" w:lineRule="auto"/>
      </w:pPr>
      <w:r>
        <w:separator/>
      </w:r>
    </w:p>
  </w:footnote>
  <w:footnote w:type="continuationSeparator" w:id="0">
    <w:p w:rsidR="00B11ACC" w:rsidRDefault="00B11A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ACC"/>
    <w:rsid w:val="00AB52E8"/>
    <w:rsid w:val="00B11ACC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D1221D-1185-4D27-8EF9-1C671F931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2016-04-01T19:51:00Z</dcterms:created>
  <dcterms:modified xsi:type="dcterms:W3CDTF">2016-04-01T19:53:00Z</dcterms:modified>
</cp:coreProperties>
</file>