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F6DD1" w14:textId="7637C3F8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BRACKENBURY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5465F921" w14:textId="67134087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9F5734" w14:textId="43E14FC4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DDEEE" w14:textId="3E86B56D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Sir Robert </w:t>
      </w:r>
      <w:proofErr w:type="gramStart"/>
      <w:r>
        <w:rPr>
          <w:rFonts w:ascii="Times New Roman" w:hAnsi="Times New Roman" w:cs="Times New Roman"/>
          <w:sz w:val="24"/>
          <w:szCs w:val="24"/>
        </w:rPr>
        <w:t>Brackenbury(</w:t>
      </w:r>
      <w:proofErr w:type="gramEnd"/>
      <w:r>
        <w:rPr>
          <w:rFonts w:ascii="Times New Roman" w:hAnsi="Times New Roman" w:cs="Times New Roman"/>
          <w:sz w:val="24"/>
          <w:szCs w:val="24"/>
        </w:rPr>
        <w:t>k.b.1485)(q.v.).   (Ricardian 90 p.99)</w:t>
      </w:r>
    </w:p>
    <w:p w14:paraId="50EAECD7" w14:textId="17023823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Penne.   (ibid.)</w:t>
      </w:r>
    </w:p>
    <w:p w14:paraId="4B305F05" w14:textId="19BA2786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AF7F4" w14:textId="0F570EEE" w:rsid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47849" w14:textId="44D8968B" w:rsidR="00FC58E7" w:rsidRPr="00FC58E7" w:rsidRDefault="00FC58E7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2021</w:t>
      </w:r>
    </w:p>
    <w:p w14:paraId="289D75F6" w14:textId="62858A81" w:rsidR="0043265C" w:rsidRPr="0043265C" w:rsidRDefault="0043265C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960B0" w14:textId="466F391F" w:rsidR="0043265C" w:rsidRPr="0043265C" w:rsidRDefault="0043265C" w:rsidP="00432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A622B" w14:textId="4C2352A8" w:rsidR="0043265C" w:rsidRPr="0043265C" w:rsidRDefault="0043265C" w:rsidP="000B0B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FBFD5F" w14:textId="77777777" w:rsidR="000B0BBC" w:rsidRPr="000B0BBC" w:rsidRDefault="000B0BBC" w:rsidP="000B0B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85A5B" w14:textId="77777777" w:rsidR="000F6417" w:rsidRPr="000F6417" w:rsidRDefault="000F6417" w:rsidP="000F641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65C08E37" w14:textId="65E64202" w:rsidR="00F64937" w:rsidRPr="003E18A2" w:rsidRDefault="00F64937" w:rsidP="00F649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6CD6CE" w14:textId="6D3B48F9" w:rsidR="00F64937" w:rsidRPr="00F64937" w:rsidRDefault="00F649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64937" w:rsidRPr="00F649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97F36" w14:textId="77777777" w:rsidR="00F64937" w:rsidRDefault="00F64937" w:rsidP="009139A6">
      <w:r>
        <w:separator/>
      </w:r>
    </w:p>
  </w:endnote>
  <w:endnote w:type="continuationSeparator" w:id="0">
    <w:p w14:paraId="126BACB8" w14:textId="77777777" w:rsidR="00F64937" w:rsidRDefault="00F649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306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3EE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4E4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8DDE2" w14:textId="77777777" w:rsidR="00F64937" w:rsidRDefault="00F64937" w:rsidP="009139A6">
      <w:r>
        <w:separator/>
      </w:r>
    </w:p>
  </w:footnote>
  <w:footnote w:type="continuationSeparator" w:id="0">
    <w:p w14:paraId="4B201296" w14:textId="77777777" w:rsidR="00F64937" w:rsidRDefault="00F649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055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219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D0B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37"/>
    <w:rsid w:val="000666E0"/>
    <w:rsid w:val="000B0BBC"/>
    <w:rsid w:val="000F6417"/>
    <w:rsid w:val="002510B7"/>
    <w:rsid w:val="003E18A2"/>
    <w:rsid w:val="0043265C"/>
    <w:rsid w:val="005C130B"/>
    <w:rsid w:val="00826F5C"/>
    <w:rsid w:val="009139A6"/>
    <w:rsid w:val="009448BB"/>
    <w:rsid w:val="00A3176C"/>
    <w:rsid w:val="00AE65F8"/>
    <w:rsid w:val="00BA00AB"/>
    <w:rsid w:val="00CB0809"/>
    <w:rsid w:val="00CB4ED9"/>
    <w:rsid w:val="00DF2495"/>
    <w:rsid w:val="00EB3209"/>
    <w:rsid w:val="00EB75EF"/>
    <w:rsid w:val="00F5287F"/>
    <w:rsid w:val="00F64937"/>
    <w:rsid w:val="00FC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94EC1"/>
  <w15:chartTrackingRefBased/>
  <w15:docId w15:val="{3FE2AB05-BB80-4CDD-91D0-159A9E51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586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2021-04-15T10:34:00Z</dcterms:created>
  <dcterms:modified xsi:type="dcterms:W3CDTF">2021-04-15T20:32:00Z</dcterms:modified>
</cp:coreProperties>
</file>