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D8190" w14:textId="57D4C28F" w:rsidR="00BA00AB" w:rsidRDefault="005F45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BRACKENBURGH</w:t>
      </w:r>
      <w:r>
        <w:rPr>
          <w:rFonts w:ascii="Times New Roman" w:hAnsi="Times New Roman" w:cs="Times New Roman"/>
          <w:sz w:val="24"/>
          <w:szCs w:val="24"/>
        </w:rPr>
        <w:t xml:space="preserve">        (fl.1400)</w:t>
      </w:r>
    </w:p>
    <w:p w14:paraId="1838D44C" w14:textId="5735341C" w:rsidR="005F45A2" w:rsidRDefault="005F45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1D0178" w14:textId="098BF1D1" w:rsidR="005F45A2" w:rsidRDefault="005F45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4F3A7B" w14:textId="77777777" w:rsidR="008D5E2F" w:rsidRDefault="008D5E2F" w:rsidP="008D5E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Aug.1400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Chipping Norton,</w:t>
      </w:r>
    </w:p>
    <w:p w14:paraId="1A8351C2" w14:textId="77777777" w:rsidR="008D5E2F" w:rsidRDefault="008D5E2F" w:rsidP="008D5E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Oxfordshire into lands of the late Sir William Sharehull(q.v.).</w:t>
      </w:r>
    </w:p>
    <w:p w14:paraId="58C8897C" w14:textId="26DB9CE2" w:rsidR="008D5E2F" w:rsidRDefault="008D5E2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D3B6A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https://inquisitionspostmortem.ac.uk/view/inquisition/18-050/52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01296C1" w14:textId="0B93E5EE" w:rsidR="005F45A2" w:rsidRDefault="005F45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Aug.1400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devenerunt held in Chipping Norton,</w:t>
      </w:r>
    </w:p>
    <w:p w14:paraId="43E8813A" w14:textId="76E0FCB7" w:rsidR="005F45A2" w:rsidRDefault="005F45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Oxfordshire, into lands of Joan Sergeaux(q.v.).</w:t>
      </w:r>
    </w:p>
    <w:p w14:paraId="3CF26AB4" w14:textId="393D8E61" w:rsidR="008D5E2F" w:rsidRDefault="005F45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18-37)</w:t>
      </w:r>
    </w:p>
    <w:p w14:paraId="6224F1F4" w14:textId="3E6301F8" w:rsidR="005F45A2" w:rsidRDefault="005F45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4F693F" w14:textId="3C859424" w:rsidR="005F45A2" w:rsidRDefault="005F45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910576" w14:textId="521E600B" w:rsidR="005F45A2" w:rsidRDefault="005F45A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2021</w:t>
      </w:r>
    </w:p>
    <w:p w14:paraId="72576CF2" w14:textId="5037768B" w:rsidR="008D5E2F" w:rsidRPr="005F45A2" w:rsidRDefault="008D5E2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2022</w:t>
      </w:r>
    </w:p>
    <w:sectPr w:rsidR="008D5E2F" w:rsidRPr="005F45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F95C8" w14:textId="77777777" w:rsidR="005F45A2" w:rsidRDefault="005F45A2" w:rsidP="009139A6">
      <w:r>
        <w:separator/>
      </w:r>
    </w:p>
  </w:endnote>
  <w:endnote w:type="continuationSeparator" w:id="0">
    <w:p w14:paraId="78FE199F" w14:textId="77777777" w:rsidR="005F45A2" w:rsidRDefault="005F45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21D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8F2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966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027A3" w14:textId="77777777" w:rsidR="005F45A2" w:rsidRDefault="005F45A2" w:rsidP="009139A6">
      <w:r>
        <w:separator/>
      </w:r>
    </w:p>
  </w:footnote>
  <w:footnote w:type="continuationSeparator" w:id="0">
    <w:p w14:paraId="7DF44951" w14:textId="77777777" w:rsidR="005F45A2" w:rsidRDefault="005F45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502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990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F83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A2"/>
    <w:rsid w:val="000666E0"/>
    <w:rsid w:val="002510B7"/>
    <w:rsid w:val="005C130B"/>
    <w:rsid w:val="005F45A2"/>
    <w:rsid w:val="00826F5C"/>
    <w:rsid w:val="008D5E2F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E4B89"/>
  <w15:chartTrackingRefBased/>
  <w15:docId w15:val="{BEE7F62C-7070-4FB9-B106-99DF0DC1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D5E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50/5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2021-03-15T12:16:00Z</dcterms:created>
  <dcterms:modified xsi:type="dcterms:W3CDTF">2022-05-20T07:24:00Z</dcterms:modified>
</cp:coreProperties>
</file>