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11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BRACHET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:rsidR="00611F70" w:rsidRDefault="00611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611F70" w:rsidRDefault="00611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1F70" w:rsidRDefault="00611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1F70" w:rsidRDefault="00611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B.A.   (Alumni Cantab. vol.1 part 1 p.198)</w:t>
      </w:r>
    </w:p>
    <w:p w:rsidR="00611F70" w:rsidRDefault="00611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1F70" w:rsidRDefault="00611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1F70" w:rsidRPr="00611F70" w:rsidRDefault="00611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2015</w:t>
      </w:r>
      <w:bookmarkStart w:id="0" w:name="_GoBack"/>
      <w:bookmarkEnd w:id="0"/>
    </w:p>
    <w:sectPr w:rsidR="00611F70" w:rsidRPr="00611F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F70" w:rsidRDefault="00611F70" w:rsidP="00564E3C">
      <w:pPr>
        <w:spacing w:after="0" w:line="240" w:lineRule="auto"/>
      </w:pPr>
      <w:r>
        <w:separator/>
      </w:r>
    </w:p>
  </w:endnote>
  <w:endnote w:type="continuationSeparator" w:id="0">
    <w:p w:rsidR="00611F70" w:rsidRDefault="00611F7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11F70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F70" w:rsidRDefault="00611F70" w:rsidP="00564E3C">
      <w:pPr>
        <w:spacing w:after="0" w:line="240" w:lineRule="auto"/>
      </w:pPr>
      <w:r>
        <w:separator/>
      </w:r>
    </w:p>
  </w:footnote>
  <w:footnote w:type="continuationSeparator" w:id="0">
    <w:p w:rsidR="00611F70" w:rsidRDefault="00611F7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70"/>
    <w:rsid w:val="00372DC6"/>
    <w:rsid w:val="00564E3C"/>
    <w:rsid w:val="00611F70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357E6"/>
  <w15:chartTrackingRefBased/>
  <w15:docId w15:val="{1D27748A-3735-47B2-AC02-4DB41E65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2015-12-16T22:11:00Z</dcterms:created>
  <dcterms:modified xsi:type="dcterms:W3CDTF">2015-12-16T22:13:00Z</dcterms:modified>
</cp:coreProperties>
</file>