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9EB4" w14:textId="77777777" w:rsidR="003F0C8D" w:rsidRDefault="003F0C8D" w:rsidP="003F0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BRACEBRYGE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5C6E4298" w14:textId="77777777" w:rsidR="003F0C8D" w:rsidRDefault="003F0C8D" w:rsidP="003F0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0CFDADF1" w14:textId="77777777" w:rsidR="003F0C8D" w:rsidRDefault="003F0C8D" w:rsidP="003F0C8D">
      <w:pPr>
        <w:pStyle w:val="NoSpacing"/>
        <w:rPr>
          <w:rFonts w:cs="Times New Roman"/>
          <w:szCs w:val="24"/>
        </w:rPr>
      </w:pPr>
    </w:p>
    <w:p w14:paraId="7B06BF87" w14:textId="77777777" w:rsidR="003F0C8D" w:rsidRDefault="003F0C8D" w:rsidP="003F0C8D">
      <w:pPr>
        <w:pStyle w:val="NoSpacing"/>
        <w:rPr>
          <w:rFonts w:cs="Times New Roman"/>
          <w:szCs w:val="24"/>
        </w:rPr>
      </w:pPr>
    </w:p>
    <w:p w14:paraId="4CEE9B19" w14:textId="77777777" w:rsidR="003F0C8D" w:rsidRDefault="003F0C8D" w:rsidP="003F0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Warwick into </w:t>
      </w:r>
    </w:p>
    <w:p w14:paraId="78C0EE10" w14:textId="77777777" w:rsidR="003F0C8D" w:rsidRDefault="003F0C8D" w:rsidP="003F0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Catesby(q.v.).</w:t>
      </w:r>
    </w:p>
    <w:p w14:paraId="1C79CFCE" w14:textId="77777777" w:rsidR="003F0C8D" w:rsidRDefault="003F0C8D" w:rsidP="003F0C8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825CC35" w14:textId="77777777" w:rsidR="003F0C8D" w:rsidRDefault="003F0C8D" w:rsidP="003F0C8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p.55)</w:t>
      </w:r>
    </w:p>
    <w:p w14:paraId="2D17D3D6" w14:textId="77777777" w:rsidR="003F0C8D" w:rsidRDefault="003F0C8D" w:rsidP="003F0C8D">
      <w:pPr>
        <w:pStyle w:val="NoSpacing"/>
        <w:rPr>
          <w:rFonts w:eastAsia="Times New Roman" w:cs="Times New Roman"/>
          <w:szCs w:val="24"/>
        </w:rPr>
      </w:pPr>
    </w:p>
    <w:p w14:paraId="062696A2" w14:textId="77777777" w:rsidR="003F0C8D" w:rsidRDefault="003F0C8D" w:rsidP="003F0C8D">
      <w:pPr>
        <w:pStyle w:val="NoSpacing"/>
        <w:rPr>
          <w:rFonts w:eastAsia="Times New Roman" w:cs="Times New Roman"/>
          <w:szCs w:val="24"/>
        </w:rPr>
      </w:pPr>
    </w:p>
    <w:p w14:paraId="116D68D2" w14:textId="77777777" w:rsidR="003F0C8D" w:rsidRDefault="003F0C8D" w:rsidP="003F0C8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2023</w:t>
      </w:r>
    </w:p>
    <w:p w14:paraId="259AFF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4380F" w14:textId="77777777" w:rsidR="003F0C8D" w:rsidRDefault="003F0C8D" w:rsidP="009139A6">
      <w:r>
        <w:separator/>
      </w:r>
    </w:p>
  </w:endnote>
  <w:endnote w:type="continuationSeparator" w:id="0">
    <w:p w14:paraId="2372061C" w14:textId="77777777" w:rsidR="003F0C8D" w:rsidRDefault="003F0C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42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D30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B64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F17AF" w14:textId="77777777" w:rsidR="003F0C8D" w:rsidRDefault="003F0C8D" w:rsidP="009139A6">
      <w:r>
        <w:separator/>
      </w:r>
    </w:p>
  </w:footnote>
  <w:footnote w:type="continuationSeparator" w:id="0">
    <w:p w14:paraId="2C8D28B0" w14:textId="77777777" w:rsidR="003F0C8D" w:rsidRDefault="003F0C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28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CBA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508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C8D"/>
    <w:rsid w:val="000666E0"/>
    <w:rsid w:val="002510B7"/>
    <w:rsid w:val="003F0C8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F78A1"/>
  <w15:chartTrackingRefBased/>
  <w15:docId w15:val="{C19D5163-8960-4974-B09C-D1F44063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2023-05-13T20:18:00Z</dcterms:created>
  <dcterms:modified xsi:type="dcterms:W3CDTF">2023-05-13T20:19:00Z</dcterms:modified>
</cp:coreProperties>
</file>